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27EDC" w14:textId="77777777" w:rsidR="00A2727E" w:rsidRPr="004E295C" w:rsidRDefault="00A2727E" w:rsidP="00636001">
      <w:pPr>
        <w:pStyle w:val="ANOTACION"/>
        <w:rPr>
          <w:sz w:val="32"/>
        </w:rPr>
      </w:pPr>
      <w:r w:rsidRPr="004E295C">
        <w:rPr>
          <w:sz w:val="32"/>
        </w:rPr>
        <w:t>Anexo</w:t>
      </w:r>
      <w:r w:rsidR="006F7DFD" w:rsidRPr="004E295C">
        <w:rPr>
          <w:sz w:val="32"/>
        </w:rPr>
        <w:t xml:space="preserve"> </w:t>
      </w:r>
      <w:r w:rsidRPr="004E295C">
        <w:rPr>
          <w:sz w:val="32"/>
        </w:rPr>
        <w:t>1</w:t>
      </w:r>
      <w:r w:rsidR="006F7DFD" w:rsidRPr="004E295C">
        <w:rPr>
          <w:sz w:val="32"/>
        </w:rPr>
        <w:t xml:space="preserve"> </w:t>
      </w:r>
      <w:r w:rsidRPr="004E295C">
        <w:rPr>
          <w:sz w:val="32"/>
        </w:rPr>
        <w:t>de</w:t>
      </w:r>
      <w:r w:rsidR="006F7DFD" w:rsidRPr="004E295C">
        <w:rPr>
          <w:sz w:val="32"/>
        </w:rPr>
        <w:t xml:space="preserve"> </w:t>
      </w:r>
      <w:r w:rsidRPr="004E295C">
        <w:rPr>
          <w:sz w:val="32"/>
        </w:rPr>
        <w:t>la</w:t>
      </w:r>
      <w:r w:rsidR="006F7DFD" w:rsidRPr="004E295C">
        <w:rPr>
          <w:sz w:val="32"/>
        </w:rPr>
        <w:t xml:space="preserve"> </w:t>
      </w:r>
      <w:r w:rsidRPr="004E295C">
        <w:rPr>
          <w:sz w:val="32"/>
        </w:rPr>
        <w:t>Resolución</w:t>
      </w:r>
      <w:r w:rsidR="006F7DFD" w:rsidRPr="004E295C">
        <w:rPr>
          <w:sz w:val="32"/>
        </w:rPr>
        <w:t xml:space="preserve"> </w:t>
      </w:r>
      <w:r w:rsidRPr="004E295C">
        <w:rPr>
          <w:sz w:val="32"/>
        </w:rPr>
        <w:t>Miscelánea</w:t>
      </w:r>
      <w:r w:rsidR="006F7DFD" w:rsidRPr="004E295C">
        <w:rPr>
          <w:sz w:val="32"/>
        </w:rPr>
        <w:t xml:space="preserve"> </w:t>
      </w:r>
      <w:r w:rsidRPr="004E295C">
        <w:rPr>
          <w:sz w:val="32"/>
        </w:rPr>
        <w:t>Fiscal</w:t>
      </w:r>
      <w:r w:rsidR="006F7DFD" w:rsidRPr="004E295C">
        <w:rPr>
          <w:sz w:val="32"/>
        </w:rPr>
        <w:t xml:space="preserve"> </w:t>
      </w:r>
      <w:r w:rsidRPr="004E295C">
        <w:rPr>
          <w:sz w:val="32"/>
        </w:rPr>
        <w:t>para</w:t>
      </w:r>
      <w:r w:rsidR="006F7DFD" w:rsidRPr="004E295C">
        <w:rPr>
          <w:sz w:val="32"/>
        </w:rPr>
        <w:t xml:space="preserve"> </w:t>
      </w:r>
      <w:r w:rsidRPr="004E295C">
        <w:rPr>
          <w:sz w:val="32"/>
        </w:rPr>
        <w:t>2019</w:t>
      </w:r>
    </w:p>
    <w:tbl>
      <w:tblPr>
        <w:tblW w:w="8712" w:type="dxa"/>
        <w:tblInd w:w="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B934E6" w:rsidRPr="006F7DFD" w14:paraId="5E7D715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6E9B462" w14:textId="77777777" w:rsidR="00B934E6" w:rsidRPr="006F7DFD" w:rsidRDefault="00B934E6" w:rsidP="00200821">
            <w:pPr>
              <w:pStyle w:val="Texto"/>
              <w:spacing w:line="222" w:lineRule="exact"/>
              <w:ind w:firstLine="0"/>
              <w:jc w:val="center"/>
              <w:rPr>
                <w:b/>
                <w:szCs w:val="18"/>
                <w:lang w:val="es-ES_tradnl"/>
              </w:rPr>
            </w:pPr>
            <w:r w:rsidRPr="006F7DFD">
              <w:rPr>
                <w:b/>
                <w:szCs w:val="18"/>
                <w:lang w:val="es-ES_tradnl"/>
              </w:rPr>
              <w:t>Contenido</w:t>
            </w:r>
          </w:p>
          <w:p w14:paraId="0EB9F430" w14:textId="77777777" w:rsidR="00B934E6" w:rsidRPr="006F7DFD" w:rsidRDefault="00B934E6" w:rsidP="00200821">
            <w:pPr>
              <w:pStyle w:val="Texto"/>
              <w:spacing w:line="222" w:lineRule="exact"/>
              <w:ind w:left="576" w:hanging="576"/>
              <w:rPr>
                <w:b/>
                <w:szCs w:val="18"/>
                <w:lang w:val="es-ES_tradnl"/>
              </w:rPr>
            </w:pPr>
            <w:r w:rsidRPr="006F7DFD">
              <w:rPr>
                <w:b/>
                <w:szCs w:val="18"/>
                <w:lang w:val="es-ES_tradnl"/>
              </w:rPr>
              <w:t>A.</w:t>
            </w:r>
            <w:r w:rsidRPr="006F7DFD">
              <w:rPr>
                <w:b/>
                <w:szCs w:val="18"/>
                <w:lang w:val="es-ES_tradnl"/>
              </w:rPr>
              <w:tab/>
              <w:t>Formas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oficiales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aprobadas.</w:t>
            </w:r>
          </w:p>
          <w:p w14:paraId="0ED98E16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1.</w:t>
            </w:r>
            <w:r w:rsidRPr="006F7DFD">
              <w:rPr>
                <w:szCs w:val="18"/>
                <w:lang w:val="es-ES_tradnl"/>
              </w:rPr>
              <w:tab/>
              <w:t>Código</w:t>
            </w:r>
          </w:p>
          <w:p w14:paraId="4B2CA1C1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2.</w:t>
            </w:r>
            <w:r w:rsidRPr="006F7DFD">
              <w:rPr>
                <w:szCs w:val="18"/>
                <w:lang w:val="es-ES_tradnl"/>
              </w:rPr>
              <w:tab/>
              <w:t>Ley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del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ISR</w:t>
            </w:r>
          </w:p>
          <w:p w14:paraId="0A46590F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3.</w:t>
            </w:r>
            <w:r w:rsidRPr="006F7DFD">
              <w:rPr>
                <w:szCs w:val="18"/>
                <w:lang w:val="es-ES_tradnl"/>
              </w:rPr>
              <w:tab/>
              <w:t>Ley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del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IEPS</w:t>
            </w:r>
          </w:p>
          <w:p w14:paraId="47D35629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4.</w:t>
            </w:r>
            <w:r w:rsidRPr="006F7DFD">
              <w:rPr>
                <w:szCs w:val="18"/>
                <w:lang w:val="es-ES_tradnl"/>
              </w:rPr>
              <w:tab/>
              <w:t>Ley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Federal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del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ISAN</w:t>
            </w:r>
          </w:p>
          <w:p w14:paraId="119D4833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5.</w:t>
            </w:r>
            <w:r w:rsidRPr="006F7DFD">
              <w:rPr>
                <w:szCs w:val="18"/>
                <w:lang w:val="es-ES_tradnl"/>
              </w:rPr>
              <w:tab/>
              <w:t>Ley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del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IVA</w:t>
            </w:r>
          </w:p>
          <w:p w14:paraId="59E7962E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6.</w:t>
            </w:r>
            <w:r w:rsidRPr="006F7DFD">
              <w:rPr>
                <w:szCs w:val="18"/>
                <w:lang w:val="es-ES_tradnl"/>
              </w:rPr>
              <w:tab/>
              <w:t>Ley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del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ISTUV</w:t>
            </w:r>
          </w:p>
          <w:p w14:paraId="247951C2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7.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ab/>
              <w:t>Ley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del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IDE</w:t>
            </w:r>
          </w:p>
          <w:p w14:paraId="5D423A4B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8.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ab/>
              <w:t>Petróleos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Mexicanos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sus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Organismos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Subsidiarios</w:t>
            </w:r>
          </w:p>
          <w:p w14:paraId="50C33FA3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9.</w:t>
            </w:r>
            <w:r w:rsidRPr="006F7DFD">
              <w:rPr>
                <w:szCs w:val="18"/>
                <w:lang w:val="es-ES_tradnl"/>
              </w:rPr>
              <w:tab/>
              <w:t>Ley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Ingresos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sobre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Hidrocarburos</w:t>
            </w:r>
          </w:p>
          <w:p w14:paraId="6D6D3BBC" w14:textId="77777777" w:rsidR="00B934E6" w:rsidRPr="006F7DFD" w:rsidRDefault="00B934E6" w:rsidP="00200821">
            <w:pPr>
              <w:pStyle w:val="Texto"/>
              <w:spacing w:line="222" w:lineRule="exact"/>
              <w:ind w:left="576" w:hanging="576"/>
              <w:rPr>
                <w:b/>
                <w:szCs w:val="18"/>
                <w:lang w:val="es-ES_tradnl"/>
              </w:rPr>
            </w:pPr>
            <w:r w:rsidRPr="006F7DFD">
              <w:rPr>
                <w:b/>
                <w:szCs w:val="18"/>
                <w:lang w:val="es-ES_tradnl"/>
              </w:rPr>
              <w:t>B.</w:t>
            </w:r>
            <w:r w:rsidRPr="006F7DFD">
              <w:rPr>
                <w:b/>
                <w:szCs w:val="18"/>
                <w:lang w:val="es-ES_tradnl"/>
              </w:rPr>
              <w:tab/>
              <w:t>Formatos,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cuestionarios,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instructivos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y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catálogos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aprobados.</w:t>
            </w:r>
          </w:p>
          <w:p w14:paraId="12998E3D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1.</w:t>
            </w:r>
            <w:r w:rsidRPr="006F7DFD">
              <w:rPr>
                <w:szCs w:val="18"/>
                <w:lang w:val="es-ES_tradnl"/>
              </w:rPr>
              <w:tab/>
              <w:t>Cédula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Identificación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Fiscal.</w:t>
            </w:r>
          </w:p>
          <w:p w14:paraId="27F28637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1.1.</w:t>
            </w:r>
            <w:r w:rsidRPr="006F7DFD">
              <w:rPr>
                <w:szCs w:val="18"/>
                <w:lang w:val="es-ES_tradnl"/>
              </w:rPr>
              <w:tab/>
              <w:t>Cédula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Identificación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Fiscal.</w:t>
            </w:r>
          </w:p>
          <w:p w14:paraId="1E13AD78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2.</w:t>
            </w:r>
            <w:r w:rsidRPr="006F7DFD">
              <w:rPr>
                <w:szCs w:val="18"/>
                <w:lang w:val="es-ES_tradnl"/>
              </w:rPr>
              <w:tab/>
              <w:t>Constancia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Registro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en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el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RFC.</w:t>
            </w:r>
          </w:p>
          <w:p w14:paraId="73F2A4FD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3.</w:t>
            </w:r>
            <w:r w:rsidRPr="006F7DFD">
              <w:rPr>
                <w:szCs w:val="18"/>
                <w:lang w:val="es-ES_tradnl"/>
              </w:rPr>
              <w:tab/>
              <w:t>Logotipo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Fiscal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(máquinas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registradoras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comprobación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fiscal).</w:t>
            </w:r>
          </w:p>
          <w:p w14:paraId="3EB07A4B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4.</w:t>
            </w:r>
            <w:r w:rsidRPr="006F7DFD">
              <w:rPr>
                <w:szCs w:val="18"/>
                <w:lang w:val="es-ES_tradnl"/>
              </w:rPr>
              <w:tab/>
              <w:t>Catálogo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claves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instituciones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crédito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para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efecto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que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sean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señaladas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en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las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="00E844A2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solicitudes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devolución,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y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en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su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caso,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en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las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declaraciones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respectivas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por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parte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="00E844A2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las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personas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físicas.</w:t>
            </w:r>
          </w:p>
          <w:p w14:paraId="135056CE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5.</w:t>
            </w:r>
            <w:r w:rsidRPr="006F7DFD">
              <w:rPr>
                <w:szCs w:val="18"/>
                <w:lang w:val="es-ES_tradnl"/>
              </w:rPr>
              <w:tab/>
              <w:t>Instructivo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para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la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presentación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información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en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medios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magnéticos.</w:t>
            </w:r>
          </w:p>
          <w:p w14:paraId="0C1EE239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6.</w:t>
            </w:r>
            <w:r w:rsidRPr="006F7DFD">
              <w:rPr>
                <w:szCs w:val="18"/>
                <w:lang w:val="es-ES_tradnl"/>
              </w:rPr>
              <w:tab/>
              <w:t>Catálogo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claves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derechos.</w:t>
            </w:r>
          </w:p>
          <w:p w14:paraId="17D95FD4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7.</w:t>
            </w:r>
            <w:r w:rsidRPr="006F7DFD">
              <w:rPr>
                <w:szCs w:val="18"/>
                <w:lang w:val="es-ES_tradnl"/>
              </w:rPr>
              <w:tab/>
              <w:t>Catálogo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claves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productos.</w:t>
            </w:r>
          </w:p>
          <w:p w14:paraId="093E078F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8.</w:t>
            </w:r>
            <w:r w:rsidRPr="006F7DFD">
              <w:rPr>
                <w:szCs w:val="18"/>
                <w:lang w:val="es-ES_tradnl"/>
              </w:rPr>
              <w:tab/>
              <w:t>Catálogo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claves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aprovechamientos.</w:t>
            </w:r>
          </w:p>
          <w:p w14:paraId="2BB4ADA0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9.</w:t>
            </w:r>
            <w:r w:rsidRPr="006F7DFD">
              <w:rPr>
                <w:szCs w:val="18"/>
                <w:lang w:val="es-ES_tradnl"/>
              </w:rPr>
              <w:tab/>
              <w:t>Modelo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escrito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“Carta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conformidad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los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Sorteos”.</w:t>
            </w:r>
          </w:p>
          <w:p w14:paraId="4D75A133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10.</w:t>
            </w:r>
            <w:r w:rsidRPr="006F7DFD">
              <w:rPr>
                <w:szCs w:val="18"/>
                <w:lang w:val="es-ES_tradnl"/>
              </w:rPr>
              <w:tab/>
              <w:t>Cédula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calificación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riesgo.</w:t>
            </w:r>
          </w:p>
          <w:p w14:paraId="34B605B5" w14:textId="77777777" w:rsidR="00B934E6" w:rsidRPr="006F7DFD" w:rsidRDefault="00B934E6" w:rsidP="00200821">
            <w:pPr>
              <w:pStyle w:val="Texto"/>
              <w:spacing w:line="222" w:lineRule="exact"/>
              <w:ind w:left="576" w:hanging="576"/>
              <w:rPr>
                <w:b/>
                <w:szCs w:val="18"/>
                <w:lang w:val="es-ES_tradnl"/>
              </w:rPr>
            </w:pPr>
            <w:r w:rsidRPr="006F7DFD">
              <w:rPr>
                <w:b/>
                <w:szCs w:val="18"/>
                <w:lang w:val="es-ES_tradnl"/>
              </w:rPr>
              <w:t>C.</w:t>
            </w:r>
            <w:r w:rsidRPr="006F7DFD">
              <w:rPr>
                <w:b/>
                <w:szCs w:val="18"/>
                <w:lang w:val="es-ES_tradnl"/>
              </w:rPr>
              <w:tab/>
              <w:t>Estampilla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para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el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pago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del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impuesto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sobre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la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renta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por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depósitos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e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inversiones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que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se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reciban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en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México.</w:t>
            </w:r>
          </w:p>
          <w:p w14:paraId="4605C4F9" w14:textId="77777777" w:rsidR="00B934E6" w:rsidRPr="006F7DFD" w:rsidRDefault="00B934E6" w:rsidP="00200821">
            <w:pPr>
              <w:pStyle w:val="Texto"/>
              <w:spacing w:line="222" w:lineRule="exact"/>
              <w:ind w:left="576" w:hanging="576"/>
              <w:rPr>
                <w:b/>
                <w:szCs w:val="18"/>
                <w:lang w:val="es-ES_tradnl"/>
              </w:rPr>
            </w:pPr>
            <w:r w:rsidRPr="006F7DFD">
              <w:rPr>
                <w:b/>
                <w:szCs w:val="18"/>
                <w:lang w:val="es-ES_tradnl"/>
              </w:rPr>
              <w:t>D.</w:t>
            </w:r>
            <w:r w:rsidRPr="006F7DFD">
              <w:rPr>
                <w:b/>
                <w:szCs w:val="18"/>
                <w:lang w:val="es-ES_tradnl"/>
              </w:rPr>
              <w:tab/>
              <w:t>Listados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de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información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que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deberán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contener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las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formas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oficiales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que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publiquen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las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entidades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federativas.</w:t>
            </w:r>
          </w:p>
          <w:p w14:paraId="66626497" w14:textId="77777777" w:rsidR="00B934E6" w:rsidRPr="006F7DFD" w:rsidRDefault="00B934E6" w:rsidP="00200821">
            <w:pPr>
              <w:pStyle w:val="Texto"/>
              <w:spacing w:line="222" w:lineRule="exact"/>
              <w:ind w:left="720" w:hanging="576"/>
              <w:rPr>
                <w:szCs w:val="18"/>
                <w:lang w:val="es-ES_tradnl"/>
              </w:rPr>
            </w:pPr>
            <w:r w:rsidRPr="006F7DFD">
              <w:rPr>
                <w:szCs w:val="18"/>
                <w:lang w:val="es-ES_tradnl"/>
              </w:rPr>
              <w:t>1.</w:t>
            </w:r>
            <w:r w:rsidRPr="006F7DFD">
              <w:rPr>
                <w:szCs w:val="18"/>
                <w:lang w:val="es-ES_tradnl"/>
              </w:rPr>
              <w:tab/>
              <w:t>Declaraciones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Pr="006F7DFD">
              <w:rPr>
                <w:szCs w:val="18"/>
                <w:lang w:val="es-ES_tradnl"/>
              </w:rPr>
              <w:t>de</w:t>
            </w:r>
            <w:r w:rsidR="006F7DFD">
              <w:rPr>
                <w:szCs w:val="18"/>
                <w:lang w:val="es-ES_tradnl"/>
              </w:rPr>
              <w:t xml:space="preserve"> </w:t>
            </w:r>
            <w:r w:rsidR="009D1E52">
              <w:rPr>
                <w:szCs w:val="18"/>
                <w:lang w:val="es-ES_tradnl"/>
              </w:rPr>
              <w:t>pago.</w:t>
            </w:r>
          </w:p>
          <w:p w14:paraId="67B9D06A" w14:textId="77777777" w:rsidR="00B934E6" w:rsidRPr="006F7DFD" w:rsidRDefault="00B934E6" w:rsidP="00200821">
            <w:pPr>
              <w:pStyle w:val="Texto"/>
              <w:spacing w:line="222" w:lineRule="exact"/>
              <w:ind w:firstLine="0"/>
            </w:pPr>
          </w:p>
        </w:tc>
      </w:tr>
    </w:tbl>
    <w:p w14:paraId="0D72C41F" w14:textId="77777777" w:rsidR="00B934E6" w:rsidRPr="006F7DFD" w:rsidRDefault="00B934E6" w:rsidP="00885413">
      <w:pPr>
        <w:pStyle w:val="Texto"/>
      </w:pPr>
    </w:p>
    <w:p w14:paraId="06DA89BF" w14:textId="77777777" w:rsidR="009D1E52" w:rsidRPr="006F7DFD" w:rsidRDefault="009D1E52" w:rsidP="009D1E52">
      <w:pPr>
        <w:pStyle w:val="Texto"/>
        <w:pBdr>
          <w:top w:val="single" w:sz="4" w:space="1" w:color="auto"/>
          <w:bottom w:val="single" w:sz="4" w:space="1" w:color="auto"/>
        </w:pBdr>
        <w:ind w:left="144" w:firstLine="0"/>
        <w:rPr>
          <w:b/>
          <w:szCs w:val="18"/>
          <w:lang w:val="es-ES_tradnl"/>
        </w:rPr>
      </w:pPr>
      <w:r w:rsidRPr="006F7DFD">
        <w:rPr>
          <w:b/>
          <w:szCs w:val="18"/>
          <w:lang w:val="es-ES_tradnl"/>
        </w:rPr>
        <w:t>A.</w:t>
      </w:r>
      <w:r>
        <w:rPr>
          <w:b/>
          <w:szCs w:val="18"/>
          <w:lang w:val="es-ES_tradnl"/>
        </w:rPr>
        <w:t xml:space="preserve"> </w:t>
      </w:r>
      <w:r w:rsidRPr="006F7DFD">
        <w:rPr>
          <w:b/>
          <w:szCs w:val="18"/>
          <w:lang w:val="es-ES_tradnl"/>
        </w:rPr>
        <w:t>Formas</w:t>
      </w:r>
      <w:r>
        <w:rPr>
          <w:b/>
          <w:szCs w:val="18"/>
          <w:lang w:val="es-ES_tradnl"/>
        </w:rPr>
        <w:t xml:space="preserve"> </w:t>
      </w:r>
      <w:r w:rsidRPr="006F7DFD">
        <w:rPr>
          <w:b/>
          <w:szCs w:val="18"/>
          <w:lang w:val="es-ES_tradnl"/>
        </w:rPr>
        <w:t>oficiales</w:t>
      </w:r>
      <w:r>
        <w:rPr>
          <w:b/>
          <w:szCs w:val="18"/>
          <w:lang w:val="es-ES_tradnl"/>
        </w:rPr>
        <w:t xml:space="preserve"> </w:t>
      </w:r>
      <w:r w:rsidRPr="006F7DFD">
        <w:rPr>
          <w:b/>
          <w:szCs w:val="18"/>
          <w:lang w:val="es-ES_tradnl"/>
        </w:rPr>
        <w:t>aprobadas.</w:t>
      </w:r>
    </w:p>
    <w:p w14:paraId="08E30582" w14:textId="77777777" w:rsidR="009D1E52" w:rsidRDefault="009D1E52" w:rsidP="009D1E52">
      <w:pPr>
        <w:pStyle w:val="Texto"/>
        <w:ind w:left="144" w:firstLine="0"/>
        <w:rPr>
          <w:b/>
          <w:szCs w:val="18"/>
          <w:lang w:val="es-ES_tradnl"/>
        </w:rPr>
      </w:pPr>
    </w:p>
    <w:p w14:paraId="08570AA5" w14:textId="77777777" w:rsidR="009D1E52" w:rsidRPr="006F7DFD" w:rsidRDefault="009D1E52" w:rsidP="009D1E52">
      <w:pPr>
        <w:pStyle w:val="Texto"/>
        <w:pBdr>
          <w:top w:val="single" w:sz="4" w:space="1" w:color="auto"/>
        </w:pBdr>
        <w:ind w:left="144" w:firstLine="0"/>
        <w:rPr>
          <w:b/>
          <w:szCs w:val="18"/>
          <w:lang w:val="es-ES_tradnl"/>
        </w:rPr>
      </w:pPr>
      <w:r w:rsidRPr="006F7DFD">
        <w:rPr>
          <w:b/>
          <w:szCs w:val="18"/>
          <w:lang w:val="es-ES_tradnl"/>
        </w:rPr>
        <w:t>1.</w:t>
      </w:r>
      <w:r>
        <w:rPr>
          <w:b/>
          <w:szCs w:val="18"/>
          <w:lang w:val="es-ES_tradnl"/>
        </w:rPr>
        <w:t xml:space="preserve"> </w:t>
      </w:r>
      <w:r w:rsidRPr="006F7DFD">
        <w:rPr>
          <w:b/>
          <w:szCs w:val="18"/>
          <w:lang w:val="es-ES_tradnl"/>
        </w:rPr>
        <w:t>Código</w:t>
      </w: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68775086" w14:textId="77777777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14:paraId="0E401B2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Número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5F993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Nombre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forma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oficial</w:t>
            </w:r>
          </w:p>
        </w:tc>
        <w:tc>
          <w:tcPr>
            <w:tcW w:w="2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697B9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Medio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presentación</w:t>
            </w:r>
          </w:p>
        </w:tc>
      </w:tr>
      <w:tr w:rsidR="00B934E6" w:rsidRPr="006F7DFD" w14:paraId="3291C4B0" w14:textId="77777777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15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906FC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4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DD760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C51F1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Impreso</w:t>
            </w:r>
          </w:p>
          <w:p w14:paraId="2B10831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(Número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ejemplares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presentar)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2ACF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  <w:p w14:paraId="3732CA90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Electrónico</w:t>
            </w:r>
          </w:p>
        </w:tc>
      </w:tr>
      <w:tr w:rsidR="00B934E6" w:rsidRPr="006F7DFD" w14:paraId="7543F05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36DA1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10-A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17D39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Reporte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lecturas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medidor.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Art.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225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Ley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Federal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Derechos.</w:t>
            </w:r>
          </w:p>
          <w:p w14:paraId="292DD55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5E5E3814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A506C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lastRenderedPageBreak/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C346C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4A693DE2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5C86E4C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7EB2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10-B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43DA3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Reporte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diario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materiales.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Art.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236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Ley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Federal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Derechos.</w:t>
            </w:r>
          </w:p>
          <w:p w14:paraId="253D583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3D6E83E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654A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9BB64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37426CA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3DDC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32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0885E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Solicitud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devolución.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535C4CE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16FEE9B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933B3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13D89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138762A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E8814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39</w:t>
            </w:r>
          </w:p>
          <w:p w14:paraId="01C71919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A7F8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dictamen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fiscal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acciones.</w:t>
            </w:r>
          </w:p>
          <w:p w14:paraId="699BB87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34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./Oficio.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160063D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28038BF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E7B6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Cuadruplicado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0AFA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  <w:p w14:paraId="3D0F6AF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4131251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01068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40</w:t>
            </w:r>
          </w:p>
          <w:p w14:paraId="6DE2560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B01C4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Carta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dictamen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fiscal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acciones.</w:t>
            </w:r>
          </w:p>
          <w:p w14:paraId="044F911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34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./Oficio.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7B7E3E33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35252DB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81481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Sextuplicado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7943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  <w:p w14:paraId="579D1B6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2FEC0AA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7F789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41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00DF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compensación.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4175D790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60DB86A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A931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A611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0D62355D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528EE21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5F233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957F4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Origen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saldo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favor.</w:t>
            </w:r>
          </w:p>
          <w:p w14:paraId="30C02C25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576A4EB2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2459F8E7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2AAE8186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03ABAFB9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10EF7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813DD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050721A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59B20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CE89F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activo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pagado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anteriores.</w:t>
            </w:r>
          </w:p>
          <w:p w14:paraId="7C951F55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7FDFFE94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4F3679F6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77F1B87E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FA9B8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EB9B5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6550232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20543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4BB0CB22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DB17D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activo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recuperar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anteriores.</w:t>
            </w:r>
          </w:p>
          <w:p w14:paraId="033EF5F6" w14:textId="77777777" w:rsidR="00B934E6" w:rsidRPr="006F7DFD" w:rsidRDefault="006F7DFD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 xml:space="preserve"> </w:t>
            </w:r>
            <w:r w:rsidR="00B934E6" w:rsidRPr="006F7DFD">
              <w:rPr>
                <w:sz w:val="16"/>
                <w:szCs w:val="16"/>
                <w:lang w:val="es-ES_tradnl"/>
              </w:rPr>
              <w:t>*Programa</w:t>
            </w:r>
            <w:r>
              <w:rPr>
                <w:sz w:val="16"/>
                <w:szCs w:val="16"/>
                <w:lang w:val="es-ES_tradnl"/>
              </w:rPr>
              <w:t xml:space="preserve"> </w:t>
            </w:r>
            <w:r w:rsidR="00B934E6" w:rsidRPr="006F7DFD">
              <w:rPr>
                <w:sz w:val="16"/>
                <w:szCs w:val="16"/>
                <w:lang w:val="es-ES_tradnl"/>
              </w:rPr>
              <w:t>electrónico</w:t>
            </w:r>
            <w:r>
              <w:rPr>
                <w:sz w:val="16"/>
                <w:szCs w:val="16"/>
                <w:lang w:val="es-ES_tradnl"/>
              </w:rPr>
              <w:t xml:space="preserve"> </w:t>
            </w:r>
            <w:r w:rsidR="00B934E6" w:rsidRPr="006F7DFD">
              <w:rPr>
                <w:sz w:val="16"/>
                <w:szCs w:val="16"/>
                <w:lang w:val="es-ES_tradnl"/>
              </w:rPr>
              <w:t>www.sat.gob.mx</w:t>
            </w:r>
            <w:r>
              <w:rPr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E80E9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43A5F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41C086F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27F4A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BIS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33BA2315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0B75F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activo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pagado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anteriores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recuperar.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Artículo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tercero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transitorio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LIETU.</w:t>
            </w:r>
          </w:p>
          <w:p w14:paraId="75E769B6" w14:textId="77777777" w:rsidR="00B934E6" w:rsidRPr="006F7DFD" w:rsidRDefault="006F7DFD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 xml:space="preserve"> </w:t>
            </w:r>
            <w:r w:rsidR="00B934E6" w:rsidRPr="006F7DFD">
              <w:rPr>
                <w:sz w:val="16"/>
                <w:szCs w:val="16"/>
                <w:lang w:val="es-ES_tradnl"/>
              </w:rPr>
              <w:t>*Programa</w:t>
            </w:r>
            <w:r>
              <w:rPr>
                <w:sz w:val="16"/>
                <w:szCs w:val="16"/>
                <w:lang w:val="es-ES_tradnl"/>
              </w:rPr>
              <w:t xml:space="preserve"> </w:t>
            </w:r>
            <w:r w:rsidR="00B934E6" w:rsidRPr="006F7DFD">
              <w:rPr>
                <w:sz w:val="16"/>
                <w:szCs w:val="16"/>
                <w:lang w:val="es-ES_tradnl"/>
              </w:rPr>
              <w:t>electrónico</w:t>
            </w:r>
            <w:r>
              <w:rPr>
                <w:sz w:val="16"/>
                <w:szCs w:val="16"/>
                <w:lang w:val="es-ES_tradnl"/>
              </w:rPr>
              <w:t xml:space="preserve"> </w:t>
            </w:r>
            <w:r w:rsidR="00B934E6" w:rsidRPr="006F7DFD">
              <w:rPr>
                <w:sz w:val="16"/>
                <w:szCs w:val="16"/>
                <w:lang w:val="es-ES_tradnl"/>
              </w:rPr>
              <w:t>www.sat.gob.mx</w:t>
            </w:r>
            <w:r>
              <w:rPr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F5FC8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A4E74" w14:textId="77777777" w:rsidR="00B934E6" w:rsidRPr="006F7DFD" w:rsidRDefault="00B934E6" w:rsidP="00200821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71544BD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68ED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20A3AC0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B1FB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Impuesto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activo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pagado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ejercicios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anteriores.</w:t>
            </w:r>
          </w:p>
          <w:p w14:paraId="3FCBCE60" w14:textId="77777777" w:rsidR="00B934E6" w:rsidRPr="006F7DFD" w:rsidRDefault="006F7DFD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="00B934E6" w:rsidRPr="006F7DFD">
              <w:rPr>
                <w:b/>
                <w:sz w:val="16"/>
                <w:szCs w:val="16"/>
              </w:rPr>
              <w:t>(Controladoras</w:t>
            </w:r>
            <w:r>
              <w:rPr>
                <w:b/>
                <w:sz w:val="16"/>
                <w:szCs w:val="16"/>
              </w:rPr>
              <w:t xml:space="preserve"> </w:t>
            </w:r>
            <w:r w:rsidR="00B934E6" w:rsidRPr="006F7DFD">
              <w:rPr>
                <w:b/>
                <w:sz w:val="16"/>
                <w:szCs w:val="16"/>
              </w:rPr>
              <w:t>y</w:t>
            </w:r>
            <w:r>
              <w:rPr>
                <w:b/>
                <w:sz w:val="16"/>
                <w:szCs w:val="16"/>
              </w:rPr>
              <w:t xml:space="preserve"> </w:t>
            </w:r>
            <w:r w:rsidR="00B934E6" w:rsidRPr="006F7DFD">
              <w:rPr>
                <w:b/>
                <w:sz w:val="16"/>
                <w:szCs w:val="16"/>
              </w:rPr>
              <w:t>Controladas).</w:t>
            </w:r>
          </w:p>
          <w:p w14:paraId="08B9032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3CB9E30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4248504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6B3D66F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53A5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C4FF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49EF194D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0E1BB2F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A8BD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</w:p>
          <w:p w14:paraId="4DC3B463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C086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Crédito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diesel.</w:t>
            </w:r>
          </w:p>
          <w:p w14:paraId="650BAB2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0BB2503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52BCEFC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35487BC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1D8F0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C3FE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51705D3A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E97B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5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5FFEE7F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71B6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Cálculo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IEPS.</w:t>
            </w:r>
          </w:p>
          <w:p w14:paraId="7E82D1E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7BBB471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5AA2EB6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372EF670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0FCD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1330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7699E9F6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55C4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6EA2D4D4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BC791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Desglose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IEPS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acreditable.</w:t>
            </w:r>
          </w:p>
          <w:p w14:paraId="5FB3FDE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1721A83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013E4F00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4E695564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DC57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DD10E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4CF6DE9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1877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7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7AA5C44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8BE6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IVA.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="00E844A2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15D35C9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5149E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4DED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F0F80E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51414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7-A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64A00DF8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4C09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Integración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impuesto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valor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agregado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retenido.</w:t>
            </w:r>
          </w:p>
          <w:p w14:paraId="479DC829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B149C3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ADE13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659C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64F7A81A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04A8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7-B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41C7CA2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2FAFC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Comparativo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IVA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líneas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aéreas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extranjeras.</w:t>
            </w:r>
          </w:p>
          <w:p w14:paraId="0F834D99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3B4494F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38BE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B751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</w:tbl>
    <w:p w14:paraId="0BF8E8DB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7C25AA8A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D34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8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7EFA3934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182D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ISR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IMPAC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para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sector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financiero,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contribuyentes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dictaminados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otros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grandes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contribuyentes.</w:t>
            </w:r>
          </w:p>
          <w:p w14:paraId="7DB6459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549925A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713B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C6AA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55EE4F14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C70B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8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BIS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144CC445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24FD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impuesto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sobre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renta.</w:t>
            </w:r>
          </w:p>
          <w:p w14:paraId="398E2E4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1E92D3C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26B2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5A16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4F22849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C8E7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8-A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23D37EB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137D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impuesto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acreditable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retenido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para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sector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financiero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otros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grandes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contribuyentes.</w:t>
            </w:r>
          </w:p>
          <w:p w14:paraId="40B88C53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2EC15B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A8F03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D250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3C881B0A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46E4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8-A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BIS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2E47EEE4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46AC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impuesto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acreditable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retenido.</w:t>
            </w:r>
          </w:p>
          <w:p w14:paraId="76A15F35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27CE6B5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7CE0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7C6F3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2A62AB84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2226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8-B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376EA61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727B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amortización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pérdidas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ejercicios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anteriores.</w:t>
            </w:r>
          </w:p>
          <w:p w14:paraId="00EC2D8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7F9BE39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71D9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78B2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4C14ED1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AB7F4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8-C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y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41</w:t>
            </w:r>
          </w:p>
          <w:p w14:paraId="014FCCA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BFC2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Integración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estímulos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aplicados.</w:t>
            </w:r>
          </w:p>
          <w:p w14:paraId="62B59FA3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6CBA276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75A1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6ED2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</w:tbl>
    <w:p w14:paraId="59D8C28E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240BF44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C9FB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58774EE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AA24C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ISR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IMPAC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empresas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controladas.</w:t>
            </w:r>
          </w:p>
          <w:p w14:paraId="3CD12828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3EFE6BC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8DA8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439D8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40F2D04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7155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BIS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19EAAAB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4B92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ISR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empresas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controladas.</w:t>
            </w:r>
          </w:p>
          <w:p w14:paraId="7C5FD24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311CD3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AD3C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C665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83595F8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EAD4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9-A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708A207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C140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impuesto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acreditable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retenido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controladas.</w:t>
            </w:r>
          </w:p>
          <w:p w14:paraId="30691D3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4B91DA1C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940E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CE5B8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A45226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70191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9-B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1F93F38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2C323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amortización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pérdidas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ejercicios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anteriores.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Controladas.</w:t>
            </w:r>
          </w:p>
          <w:p w14:paraId="4134CC90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219888A8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F4E6C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08AAF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450CB71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4D60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9-C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10D3AEE0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8832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Integración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estímulos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aplicados.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Controladas.</w:t>
            </w:r>
          </w:p>
          <w:p w14:paraId="29FCE083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653DDDE6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6B85E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BB2A3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D2755C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978A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6CB781C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99B2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ISR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y/o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IMPAC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consolidación.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="00E844A2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40C249D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77DB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DDF2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</w:tbl>
    <w:p w14:paraId="091389DE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789BFAE1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CCEC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BIS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13B6A7C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F493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ISR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consolidado.</w:t>
            </w:r>
          </w:p>
          <w:p w14:paraId="39B7DD14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5DA920E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0398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CA4D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2A54BD5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48DD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4AF22D9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B2A4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amortización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pérdidas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anteriores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consolidación.</w:t>
            </w:r>
          </w:p>
          <w:p w14:paraId="5821E9B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2810F2D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113A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A9BB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483436D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0376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10-B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0D8A35E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1827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amortización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pérdidas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consolidadas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ejercicios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anteriores.</w:t>
            </w:r>
          </w:p>
          <w:p w14:paraId="0E3773B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05DF9F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B0FB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7701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51978F3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E5AC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10-C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43AC73C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1A48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ISR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consolidado.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="00E844A2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7072B59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CA80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64C3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095AF46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DD64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10-D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30F2E69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6206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ISR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y/o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IMPAC.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Impuestos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retenidos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consolidación.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="00E844A2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4195E39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7E48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7DBE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704B4C8D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DABB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10-E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0192599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3A6D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valor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activo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consolidado.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="00E844A2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63A5235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8C06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A116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7CD6358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4A1D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10-F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7981FFE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4689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Integración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estímulos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aplicados.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Consolidación.</w:t>
            </w:r>
          </w:p>
          <w:p w14:paraId="5A6C362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46647D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EDC7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DC25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</w:tbl>
    <w:p w14:paraId="40D0BB1C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208B5E1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70235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11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7C0C675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58EB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sujeto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devolución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contribuyentes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que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no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consolidan.</w:t>
            </w:r>
          </w:p>
          <w:p w14:paraId="3BA18E33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3FD9147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222B3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9D2D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41E52D24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4C71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11-A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5575613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F61D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Integración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contribuyentes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que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no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consolidan.</w:t>
            </w:r>
          </w:p>
          <w:p w14:paraId="35F9F77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519728B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276F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B6E5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2DDAD998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18BA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2656794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67D5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diferencia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devolver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sociedad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controlada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(Arts.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8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9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LIDE).</w:t>
            </w:r>
          </w:p>
          <w:p w14:paraId="02B269F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1196EA0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D50E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5CBD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1BA94A6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A5CC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12-A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37273AB4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3EC7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Integración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sociedad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controlada.</w:t>
            </w:r>
          </w:p>
          <w:p w14:paraId="6C94AD8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1ED336A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5115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8156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49C2083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5519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13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2176D01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8CBF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diferencia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devolver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sociedad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controladora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(Arts.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8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9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LIDE).</w:t>
            </w:r>
          </w:p>
          <w:p w14:paraId="605631A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65BC9D5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D67E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8CDF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0580559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137F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13-A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168DA5E0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1485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Integración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sociedad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controladora.</w:t>
            </w:r>
          </w:p>
          <w:p w14:paraId="3EE1BDE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753FF20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4FAF1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BC7E4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</w:tbl>
    <w:p w14:paraId="27603A94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5D7FDCBA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4068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14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626A21F5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59C75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IETU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ejercicio.</w:t>
            </w:r>
          </w:p>
          <w:p w14:paraId="186FEFE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19540C2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2D85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3110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3C64ADF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3C07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14-A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formas oficiales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="00F12711">
              <w:rPr>
                <w:sz w:val="16"/>
                <w:szCs w:val="16"/>
                <w:lang w:val="es-ES_tradnl"/>
              </w:rPr>
              <w:t>32 y 41</w:t>
            </w:r>
          </w:p>
          <w:p w14:paraId="7B3B302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243D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Determinación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pagos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provisionales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acreditables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IETU.</w:t>
            </w:r>
          </w:p>
          <w:p w14:paraId="59E1980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3E910C5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4603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C17A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5BB726F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3F64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59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C48E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contribuyentes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dedicados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construcción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casa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habitación.</w:t>
            </w:r>
          </w:p>
          <w:p w14:paraId="2644AB0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33628D8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C474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7B42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7696423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DBF2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61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BC9B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Manifestación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prestatario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aplicación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estímulo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fiscal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prestación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parciales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construcción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inmuebles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destinados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casa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habitación.</w:t>
            </w:r>
          </w:p>
          <w:p w14:paraId="4EF7077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75E635B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7DDB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1715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023B849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629F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76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5C72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Información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operaciones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relevantes.</w:t>
            </w:r>
          </w:p>
          <w:p w14:paraId="5F26AAF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(Artículo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25,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fracción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Ley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Ingresos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Federación)</w:t>
            </w:r>
          </w:p>
          <w:p w14:paraId="697A9B1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1F9D239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A337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52224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0487B1F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B441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96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0040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Relación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socios,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accionistas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asociados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residentes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extranjero.</w:t>
            </w:r>
          </w:p>
          <w:p w14:paraId="00B7003F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7912EDB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F435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7B71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</w:tbl>
    <w:p w14:paraId="64C41F6F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37313216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6CE13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6F7DFD">
              <w:rPr>
                <w:sz w:val="16"/>
                <w:szCs w:val="16"/>
                <w:lang w:val="en-US"/>
              </w:rPr>
              <w:t>ISSIF</w:t>
            </w:r>
            <w:proofErr w:type="spellEnd"/>
          </w:p>
          <w:p w14:paraId="614C8631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F7DFD">
              <w:rPr>
                <w:sz w:val="16"/>
                <w:szCs w:val="16"/>
                <w:lang w:val="en-US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4F71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Información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sobre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situación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fiscal.</w:t>
            </w:r>
          </w:p>
          <w:p w14:paraId="52481FC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7B06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7C945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4930E56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B3D8C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Anexo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1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ISSIF</w:t>
            </w:r>
          </w:p>
          <w:p w14:paraId="48550F9B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48EF2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Personas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morales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general.</w:t>
            </w:r>
          </w:p>
          <w:p w14:paraId="1B2C8107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EBC58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C3B6E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3239B0D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D2609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Anexo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2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ISSIF</w:t>
            </w:r>
          </w:p>
          <w:p w14:paraId="06091904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157BE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Instituciones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crédito.</w:t>
            </w:r>
          </w:p>
          <w:p w14:paraId="025FCABA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0E59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579AD" w14:textId="77777777" w:rsidR="00B934E6" w:rsidRPr="006F7DFD" w:rsidRDefault="00B934E6" w:rsidP="009D1E52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2A43C4C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1535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Anexo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3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ISSIF</w:t>
            </w:r>
          </w:p>
          <w:p w14:paraId="6727DFE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5F8A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Grupos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financieros.</w:t>
            </w:r>
          </w:p>
          <w:p w14:paraId="68E05CE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811A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A45C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56018D0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0DCD4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Anexo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4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ISSIF</w:t>
            </w:r>
          </w:p>
          <w:p w14:paraId="418473BD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8FD21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Intermediarios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financieros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no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bancarios.</w:t>
            </w:r>
          </w:p>
          <w:p w14:paraId="1DF3A685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7F364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10A37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24CE499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B8C4D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Anexo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5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ISSIF</w:t>
            </w:r>
          </w:p>
          <w:p w14:paraId="48922224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49373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Casas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bolsa.</w:t>
            </w:r>
          </w:p>
          <w:p w14:paraId="61096A7B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6EA5E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9F163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0C173E2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B0665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Anexo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6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ISSIF</w:t>
            </w:r>
          </w:p>
          <w:p w14:paraId="0B611BE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8EE4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Casas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cambio.</w:t>
            </w:r>
          </w:p>
          <w:p w14:paraId="655AB0F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438B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0B2C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41776C2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85168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Anexo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7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ISSIF</w:t>
            </w:r>
          </w:p>
          <w:p w14:paraId="2417EA8F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E3974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Instituciones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seguro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fianzas.</w:t>
            </w:r>
          </w:p>
          <w:p w14:paraId="1F3EF840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6724F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C3057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</w:tbl>
    <w:p w14:paraId="1D7DA369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6AAF2AE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2BB4C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Anexo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8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ISSIF</w:t>
            </w:r>
          </w:p>
          <w:p w14:paraId="36084FBE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7ECAF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Fondos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inversión.</w:t>
            </w:r>
          </w:p>
          <w:p w14:paraId="176FEC6A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D5548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D7C87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12A821A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E7E71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ISSIF</w:t>
            </w:r>
          </w:p>
          <w:p w14:paraId="1015A5AC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16B30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Sociedades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integradoras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integradas.</w:t>
            </w:r>
          </w:p>
          <w:p w14:paraId="64F9D0A6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663B1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B7303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4176935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F6B9D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</w:p>
          <w:p w14:paraId="6B705A79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ISSIF</w:t>
            </w:r>
          </w:p>
          <w:p w14:paraId="504BB823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3EB03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Establecimientos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permanentes.</w:t>
            </w:r>
          </w:p>
          <w:p w14:paraId="59BB92D4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CA676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AAF5E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1C56479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E9976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11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MX"/>
              </w:rPr>
              <w:t>ISSIF</w:t>
            </w:r>
            <w:proofErr w:type="spellEnd"/>
            <w:r w:rsidR="006F7DFD">
              <w:rPr>
                <w:sz w:val="16"/>
                <w:szCs w:val="16"/>
                <w:lang w:val="es-MX"/>
              </w:rPr>
              <w:t xml:space="preserve"> </w:t>
            </w:r>
            <w:r w:rsidR="00E844A2">
              <w:rPr>
                <w:sz w:val="16"/>
                <w:szCs w:val="16"/>
                <w:lang w:val="es-MX"/>
              </w:rPr>
              <w:t xml:space="preserve"> </w:t>
            </w:r>
            <w:r w:rsidRPr="006F7DFD">
              <w:rPr>
                <w:sz w:val="16"/>
                <w:szCs w:val="16"/>
                <w:lang w:val="es-MX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23A8E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Régimen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Coordinados.</w:t>
            </w:r>
          </w:p>
          <w:p w14:paraId="439D28A3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CC0E4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0D633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2CB0278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5E07F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MX"/>
              </w:rPr>
              <w:t>ISSIF</w:t>
            </w:r>
            <w:proofErr w:type="spellEnd"/>
            <w:r w:rsidR="006F7DFD">
              <w:rPr>
                <w:sz w:val="16"/>
                <w:szCs w:val="16"/>
                <w:lang w:val="es-MX"/>
              </w:rPr>
              <w:t xml:space="preserve"> </w:t>
            </w:r>
            <w:r w:rsidR="00E844A2">
              <w:rPr>
                <w:sz w:val="16"/>
                <w:szCs w:val="16"/>
                <w:lang w:val="es-MX"/>
              </w:rPr>
              <w:t xml:space="preserve"> </w:t>
            </w:r>
            <w:r w:rsidRPr="006F7DFD">
              <w:rPr>
                <w:sz w:val="16"/>
                <w:szCs w:val="16"/>
                <w:lang w:val="es-MX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24426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Régimen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Actividades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Agrícolas,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Ganaderas,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Silvícolas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Pesqueras.</w:t>
            </w:r>
          </w:p>
          <w:p w14:paraId="497D41BE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FEAFD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6EB5D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*Internet</w:t>
            </w:r>
          </w:p>
        </w:tc>
      </w:tr>
      <w:tr w:rsidR="00B934E6" w:rsidRPr="006F7DFD" w14:paraId="7B957F7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835BC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DPDIF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25E23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Declaración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Provisional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Definitiva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Impuestos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Federales.</w:t>
            </w:r>
          </w:p>
          <w:p w14:paraId="1FC253D6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7D16FA9A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8D92F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0C801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299C1551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6EAEB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e5cinco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EFD56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Pago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derechos,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productos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aprovechamientos.</w:t>
            </w:r>
          </w:p>
          <w:p w14:paraId="3C39760E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372B834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15072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8100A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3293370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A9B6A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FCF</w:t>
            </w:r>
            <w:r w:rsidR="006F7D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92D4A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Formato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para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pago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contribuciones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federales.</w:t>
            </w:r>
          </w:p>
          <w:p w14:paraId="0A2B4C6C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3A1F8B39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CE831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47B83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01641584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279E8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FE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B90DF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Solicitud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certificado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e.firma.</w:t>
            </w:r>
          </w:p>
          <w:p w14:paraId="16F1A1D1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4ED98A7E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2ED20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FA6F0" w14:textId="77777777" w:rsidR="00B934E6" w:rsidRPr="006F7DFD" w:rsidRDefault="00B934E6" w:rsidP="00200821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779A11A3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B934E6" w:rsidRPr="006F7DFD" w14:paraId="6F18774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38C4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proofErr w:type="spellStart"/>
            <w:r w:rsidRPr="006F7DFD">
              <w:rPr>
                <w:sz w:val="16"/>
                <w:szCs w:val="16"/>
                <w:lang w:val="es-ES_tradnl"/>
              </w:rPr>
              <w:t>FEF</w:t>
            </w:r>
            <w:proofErr w:type="spellEnd"/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8908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Información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fideicomisos.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Art.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32-B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fracc.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VIII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CFF.</w:t>
            </w:r>
          </w:p>
          <w:p w14:paraId="4FDD48B5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773B346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6156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0F7D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(disco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compacto)</w:t>
            </w:r>
          </w:p>
          <w:p w14:paraId="68B12655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3D805A2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5987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GIF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60E6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Formato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garantía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interés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fiscal.</w:t>
            </w:r>
          </w:p>
          <w:p w14:paraId="65F26538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1F22083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Esta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forma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es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libre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impresión.</w:t>
            </w:r>
          </w:p>
          <w:p w14:paraId="77A1C48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E3343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1435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49A85C1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09C2A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RC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397A1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centros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cambiarios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transmisores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dinero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dispersores.</w:t>
            </w:r>
          </w:p>
          <w:p w14:paraId="741CC0F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0E22FA0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6EDE6E0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0D990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7586E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071C56D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28A9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RU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BBCB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Formato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único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solicitud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inscripción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avisos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Registro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Federal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Contribuyentes.</w:t>
            </w:r>
          </w:p>
          <w:p w14:paraId="51B2931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4AC29DF2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221A9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21494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6D8616AB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C7794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RX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4642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Formato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avisos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liquidación,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fusión,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escisión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y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cancelación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Registro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Federal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Contribuyentes.</w:t>
            </w:r>
          </w:p>
          <w:p w14:paraId="1843CC0C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7BF7969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6458FB77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44B3F18D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68896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2BE95" w14:textId="77777777" w:rsidR="00B934E6" w:rsidRPr="006F7DFD" w:rsidRDefault="00B934E6" w:rsidP="00200821">
            <w:pPr>
              <w:pStyle w:val="Texto"/>
              <w:spacing w:before="40" w:after="4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4C209555" w14:textId="77777777" w:rsidR="00B934E6" w:rsidRPr="006F7DFD" w:rsidRDefault="00B934E6" w:rsidP="00885413">
      <w:pPr>
        <w:pStyle w:val="Texto"/>
        <w:rPr>
          <w:szCs w:val="18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8"/>
        <w:gridCol w:w="4525"/>
        <w:gridCol w:w="1374"/>
        <w:gridCol w:w="1326"/>
        <w:gridCol w:w="49"/>
      </w:tblGrid>
      <w:tr w:rsidR="00B934E6" w:rsidRPr="00200821" w14:paraId="3E426009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49" w:type="dxa"/>
          <w:trHeight w:val="20"/>
        </w:trPr>
        <w:tc>
          <w:tcPr>
            <w:tcW w:w="866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</w:tcPr>
          <w:p w14:paraId="190DB76C" w14:textId="77777777" w:rsidR="00B934E6" w:rsidRPr="00200821" w:rsidRDefault="00B934E6" w:rsidP="00200821">
            <w:pPr>
              <w:pStyle w:val="Texto"/>
              <w:spacing w:before="20" w:after="20" w:line="240" w:lineRule="auto"/>
              <w:ind w:firstLine="0"/>
              <w:jc w:val="left"/>
              <w:rPr>
                <w:b/>
                <w:szCs w:val="16"/>
              </w:rPr>
            </w:pPr>
            <w:r w:rsidRPr="00200821">
              <w:rPr>
                <w:b/>
                <w:szCs w:val="16"/>
              </w:rPr>
              <w:t>2.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Ley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del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ISR</w:t>
            </w:r>
          </w:p>
        </w:tc>
      </w:tr>
      <w:tr w:rsidR="00B934E6" w:rsidRPr="006F7DFD" w14:paraId="17711EBA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36AFCC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Número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A70516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Nombre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forma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oficial</w:t>
            </w:r>
          </w:p>
        </w:tc>
        <w:tc>
          <w:tcPr>
            <w:tcW w:w="27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EF67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Medio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presentación</w:t>
            </w:r>
          </w:p>
        </w:tc>
      </w:tr>
      <w:tr w:rsidR="00B934E6" w:rsidRPr="006F7DFD" w14:paraId="318C197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4789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353C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2F7F5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Impreso</w:t>
            </w:r>
          </w:p>
          <w:p w14:paraId="265F179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(Número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ejemplares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presentar)</w:t>
            </w:r>
          </w:p>
        </w:tc>
        <w:tc>
          <w:tcPr>
            <w:tcW w:w="1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9E94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  <w:p w14:paraId="621743A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Electrónico</w:t>
            </w:r>
          </w:p>
        </w:tc>
      </w:tr>
      <w:tr w:rsidR="00B934E6" w:rsidRPr="006F7DFD" w14:paraId="1E13AB7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AC1D9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BA230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ejercicio.</w:t>
            </w:r>
          </w:p>
          <w:p w14:paraId="4479C4AF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Personas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morales.</w:t>
            </w:r>
          </w:p>
          <w:p w14:paraId="0E7B3EBA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29220E2F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6E5C9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A1926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5F11623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498FD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E0FAF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ejercicio.</w:t>
            </w:r>
          </w:p>
          <w:p w14:paraId="40FC6419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Personas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morales.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Consolidación.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2D98DD6A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2E62D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52ECE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76609E0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89FD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19-A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481DB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ejercicio.</w:t>
            </w:r>
          </w:p>
          <w:p w14:paraId="01168B53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ISR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diferido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consolidación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fiscal.</w:t>
            </w:r>
          </w:p>
          <w:p w14:paraId="58EB9DAE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620D14B2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FD8F7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34F93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25755E1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C6F4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4E74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Personas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morales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régimen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simplificado.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610A7B5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9C66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DB13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31E2C2A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80FB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EE9F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Personas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morales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fines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no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lucrativos.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4E13964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A10C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3092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</w:tbl>
    <w:p w14:paraId="635193CC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8"/>
        <w:gridCol w:w="4525"/>
        <w:gridCol w:w="1374"/>
        <w:gridCol w:w="1375"/>
      </w:tblGrid>
      <w:tr w:rsidR="00B934E6" w:rsidRPr="006F7DFD" w14:paraId="1095A42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FD5D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23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CA0E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ejercicio.</w:t>
            </w:r>
          </w:p>
          <w:p w14:paraId="2415B66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Personas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morales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régimen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opcional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grupos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sociedades.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Integradoras.</w:t>
            </w:r>
          </w:p>
          <w:p w14:paraId="70036A4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4E101B7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AE57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217B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7C87E2B1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619C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24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7729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ejercicio.</w:t>
            </w:r>
          </w:p>
          <w:p w14:paraId="15548E8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Personas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morales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régimen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coordinados.</w:t>
            </w:r>
          </w:p>
          <w:p w14:paraId="67EDCD2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28E43CC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BFEB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8D38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330C52ED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09BC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25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52EB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ejercicio.</w:t>
            </w:r>
          </w:p>
          <w:p w14:paraId="6F4CC00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Personas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morales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régimen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actividades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agrícolas,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ganaderas,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silvícolas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pesqueras.</w:t>
            </w:r>
          </w:p>
          <w:p w14:paraId="6E70695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69863ED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5B14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E84D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7F912A01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627D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04C413F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ó</w:t>
            </w:r>
          </w:p>
          <w:p w14:paraId="713FAE7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612F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múltiple.</w:t>
            </w:r>
          </w:p>
          <w:p w14:paraId="70E20C2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2AF93B7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C060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0D9D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1221108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1982D5B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4B4DB7C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36E3189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5763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0F947CE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ó</w:t>
            </w:r>
          </w:p>
          <w:p w14:paraId="4E87DBC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  <w:p w14:paraId="4D06DD1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CDB5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anual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sueldos,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salarios,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conceptos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asimilados,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crédito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salario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subsidio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empleo.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(Incluye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ingresos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acciones).</w:t>
            </w:r>
          </w:p>
          <w:p w14:paraId="5456F7C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276CC4C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6735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4ABE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7F836CB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6FEECAB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706F9BF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3DB9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7D7BC4D5" w14:textId="77777777" w:rsidR="00B934E6" w:rsidRPr="006F7DFD" w:rsidRDefault="006F7DFD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 xml:space="preserve"> </w:t>
            </w:r>
            <w:r w:rsidR="00B934E6" w:rsidRPr="006F7DFD">
              <w:rPr>
                <w:sz w:val="16"/>
                <w:szCs w:val="16"/>
                <w:lang w:val="es-ES_tradnl"/>
              </w:rPr>
              <w:t>ó</w:t>
            </w:r>
          </w:p>
          <w:p w14:paraId="103B1A3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  <w:p w14:paraId="4668723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1719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retenciones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ISR,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IEPS.</w:t>
            </w:r>
          </w:p>
          <w:p w14:paraId="5CA01CC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057DC7FB" w14:textId="77777777" w:rsidR="00B934E6" w:rsidRPr="006F7DFD" w:rsidRDefault="006F7DFD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DA40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B659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73B4DD5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7C9B649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557970A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0721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65E47CF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ó</w:t>
            </w:r>
          </w:p>
          <w:p w14:paraId="099C0A6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  <w:p w14:paraId="4248852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94B0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contribuyentes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que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otorguen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donativos.</w:t>
            </w:r>
          </w:p>
          <w:p w14:paraId="122F991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4711E47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5CD5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474D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7112AF2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74D61F3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3A4EB6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39C7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6CF7883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ó</w:t>
            </w:r>
          </w:p>
          <w:p w14:paraId="6F312B7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  <w:p w14:paraId="4C5CBEA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B11D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residentes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extranjero.</w:t>
            </w:r>
          </w:p>
          <w:p w14:paraId="4CB7502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2F8A97C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C615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F101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66F9E35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1B93E42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</w:tbl>
    <w:p w14:paraId="38E6FD6C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8"/>
        <w:gridCol w:w="4525"/>
        <w:gridCol w:w="1374"/>
        <w:gridCol w:w="1375"/>
      </w:tblGrid>
      <w:tr w:rsidR="00B934E6" w:rsidRPr="006F7DFD" w14:paraId="10603BD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4E48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5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3B0F4BF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ó</w:t>
            </w:r>
          </w:p>
          <w:p w14:paraId="54E2C69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  <w:p w14:paraId="1AE9194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B4F6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regímenes</w:t>
            </w:r>
          </w:p>
          <w:p w14:paraId="44A2B68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fiscales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preferentes.</w:t>
            </w:r>
          </w:p>
          <w:p w14:paraId="3141403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2F4982C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9FAD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98E1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2B1D86E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26CC8D9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0932D671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3544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6A243C9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ó</w:t>
            </w:r>
          </w:p>
          <w:p w14:paraId="0B3489A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  <w:p w14:paraId="7991929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2DE7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Empresas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integradoras.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sus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integradas.</w:t>
            </w:r>
          </w:p>
          <w:p w14:paraId="490E3DA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425FD3C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C8E9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86A5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5AE459C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05542C4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2348AD94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96731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7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46D8C134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ó</w:t>
            </w:r>
          </w:p>
          <w:p w14:paraId="0478D238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  <w:p w14:paraId="2A255828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3B7A4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Régimen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pequeños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contribuyentes.</w:t>
            </w:r>
          </w:p>
          <w:p w14:paraId="0A9908DD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2BF5CA8C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8228C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2057D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4D9961D4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104ADE8E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439C03E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7BEE3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13A2E62E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ó</w:t>
            </w:r>
          </w:p>
          <w:p w14:paraId="6B6532C6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  <w:p w14:paraId="2459BB62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67658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operaciones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relacionadas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residentes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extranjero.</w:t>
            </w:r>
          </w:p>
          <w:p w14:paraId="58A6DC58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145FF5A9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01821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A8B9F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7B1B203C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5AB096F4" w14:textId="77777777" w:rsidR="00B934E6" w:rsidRPr="006F7DFD" w:rsidRDefault="00B934E6" w:rsidP="00200821">
            <w:pPr>
              <w:pStyle w:val="Texto"/>
              <w:spacing w:before="20" w:after="20" w:line="21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36F87FDB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E990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10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30</w:t>
            </w:r>
          </w:p>
          <w:p w14:paraId="0951486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ó</w:t>
            </w:r>
          </w:p>
          <w:p w14:paraId="0E54883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*DIM</w:t>
            </w:r>
          </w:p>
          <w:p w14:paraId="5BFA812B" w14:textId="77777777" w:rsidR="00B934E6" w:rsidRPr="006F7DFD" w:rsidRDefault="006F7DFD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A2AA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Operaciones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efectuadas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través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fideicomisos.</w:t>
            </w:r>
          </w:p>
          <w:p w14:paraId="368264C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43616E5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34BC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F36B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16B3A68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0508A04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</w:tbl>
    <w:p w14:paraId="764DCEC5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8"/>
        <w:gridCol w:w="4525"/>
        <w:gridCol w:w="1374"/>
        <w:gridCol w:w="1375"/>
      </w:tblGrid>
      <w:tr w:rsidR="00B934E6" w:rsidRPr="006F7DFD" w14:paraId="0B7ADFB8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2501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34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6FA7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Solicitud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autorización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disminuir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monto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provisionales.</w:t>
            </w:r>
          </w:p>
          <w:p w14:paraId="6584647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230F78B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2396902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5A85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8394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4F30DD4A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557C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35</w:t>
            </w:r>
          </w:p>
          <w:p w14:paraId="1065678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07D2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contraprestaciones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donativos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recibidos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superiores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100,000.00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pesos.</w:t>
            </w:r>
          </w:p>
          <w:p w14:paraId="4E0E315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118786D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D7ED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8AF1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B934E6" w:rsidRPr="006F7DFD" w14:paraId="7360C3B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64FF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37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6F979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Constancia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sueldos,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salarios,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conceptos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asimilados,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crédito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salario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subsidio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empleo.</w:t>
            </w:r>
          </w:p>
          <w:p w14:paraId="4EAD4DA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(Incluye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Ingresos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Acciones).</w:t>
            </w:r>
          </w:p>
          <w:p w14:paraId="6988F06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457CBA5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5D04E07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4E93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29EB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6964481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1953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37-A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5D59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Constancia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retenciones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ISR,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IEPS.</w:t>
            </w:r>
          </w:p>
          <w:p w14:paraId="3FE0CD3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2E2C8C85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7E179B3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B539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2BF5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0C7F44E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FB85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CRE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F846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Constancia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retenciones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residentes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extranjero.</w:t>
            </w:r>
          </w:p>
          <w:p w14:paraId="2A46152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5DA5DDB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3F38AFCB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CDC8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61D4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0FB68AF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4213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42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B5B7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operaciones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clientes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proveedores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bienes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servicios.</w:t>
            </w:r>
          </w:p>
          <w:p w14:paraId="41F1340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5D64FEA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068A22E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7C6A211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4E83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C827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</w:tbl>
    <w:p w14:paraId="68FEF1BC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8"/>
        <w:gridCol w:w="4525"/>
        <w:gridCol w:w="1374"/>
        <w:gridCol w:w="1375"/>
      </w:tblGrid>
      <w:tr w:rsidR="00B934E6" w:rsidRPr="006F7DFD" w14:paraId="2A3F26DD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CB3B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fiscal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42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7DF2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Operaciones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clientes.</w:t>
            </w:r>
          </w:p>
          <w:p w14:paraId="7397D8C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2364BB7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6A7978D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511E709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1C3B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F320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15ED232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2AA7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fiscal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42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2DB0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Operaciones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proveedores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bienes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servicios.</w:t>
            </w:r>
          </w:p>
          <w:p w14:paraId="64691A5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2F247F6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26387FA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6086702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9686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60D6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34F5441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A56E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43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3A2B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aplicación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estímulos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fiscales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entidades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federativas,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municipios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otros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organismos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públicos.</w:t>
            </w:r>
          </w:p>
          <w:p w14:paraId="09D55FE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59CD0792" w14:textId="77777777" w:rsidR="00B934E6" w:rsidRPr="006F7DFD" w:rsidRDefault="006F7DFD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>
              <w:rPr>
                <w:b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84009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ab/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D648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B934E6" w:rsidRPr="006F7DFD" w14:paraId="0438BE76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0F12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43-A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1439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aplicación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estímulos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entidades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federativas,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municipios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otros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organismos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públicos.</w:t>
            </w:r>
          </w:p>
          <w:p w14:paraId="123B7F9B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0F9B1F2D" w14:textId="77777777" w:rsidR="00B934E6" w:rsidRPr="006F7DFD" w:rsidRDefault="006F7DFD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>
              <w:rPr>
                <w:b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7A7D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ab/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F8AB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B934E6" w:rsidRPr="006F7DFD" w14:paraId="7C4479B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F68A5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46</w:t>
            </w:r>
          </w:p>
          <w:p w14:paraId="6E8E491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8198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operaciones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b/>
                <w:sz w:val="16"/>
                <w:szCs w:val="16"/>
                <w:lang w:val="es-ES_tradnl"/>
              </w:rPr>
              <w:t>autofacturación</w:t>
            </w:r>
            <w:proofErr w:type="spellEnd"/>
            <w:r w:rsidRPr="006F7DFD">
              <w:rPr>
                <w:b/>
                <w:sz w:val="16"/>
                <w:szCs w:val="16"/>
                <w:lang w:val="es-ES_tradnl"/>
              </w:rPr>
              <w:t>.</w:t>
            </w:r>
          </w:p>
          <w:p w14:paraId="5D18463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074A23E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424FA3F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045309A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66FB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77DD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69FDBB61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8"/>
        <w:gridCol w:w="4525"/>
        <w:gridCol w:w="1374"/>
        <w:gridCol w:w="1375"/>
      </w:tblGrid>
      <w:tr w:rsidR="00B934E6" w:rsidRPr="006F7DFD" w14:paraId="0C665DB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A575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PROCAF</w:t>
            </w:r>
            <w:proofErr w:type="spellEnd"/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46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4D1E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operaciones</w:t>
            </w:r>
          </w:p>
          <w:p w14:paraId="3AB4B6E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con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b/>
                <w:sz w:val="16"/>
                <w:szCs w:val="16"/>
                <w:lang w:val="es-ES_tradnl"/>
              </w:rPr>
              <w:t>autofacturación</w:t>
            </w:r>
            <w:proofErr w:type="spellEnd"/>
            <w:r w:rsidRPr="006F7DFD">
              <w:rPr>
                <w:b/>
                <w:sz w:val="16"/>
                <w:szCs w:val="16"/>
                <w:lang w:val="es-ES_tradnl"/>
              </w:rPr>
              <w:t>.</w:t>
            </w:r>
          </w:p>
          <w:p w14:paraId="41DA642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724240D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EECF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5D70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  <w:tr w:rsidR="00B934E6" w:rsidRPr="006F7DFD" w14:paraId="64C9C33B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6F8B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47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09B9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operaciones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agrupaciones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ganaderas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facturación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cuenta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sus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integrantes.</w:t>
            </w:r>
          </w:p>
          <w:p w14:paraId="25FE97A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330D7FD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27ED691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59E4797B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5486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6DC9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3CC5C00A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38C9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66F9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empresas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manufactureras,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maquiladoras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exportación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(DIEMSE).</w:t>
            </w:r>
          </w:p>
          <w:p w14:paraId="0C34377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4A41C0BA" w14:textId="77777777" w:rsidR="00B934E6" w:rsidRPr="006F7DFD" w:rsidRDefault="006F7DFD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>
              <w:rPr>
                <w:b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B853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ab/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3AE6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B934E6" w:rsidRPr="006F7DFD" w14:paraId="4917B48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522B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53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098B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anual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sociedades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inversión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capitales.</w:t>
            </w:r>
          </w:p>
          <w:p w14:paraId="341FC26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4172CBE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6C0543D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21098B8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A282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290C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1BFD441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62B7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fiscal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53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D41F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Empresas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promovidas.</w:t>
            </w:r>
          </w:p>
          <w:p w14:paraId="5F88E8F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225D263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6A8FDC7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2C092B2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8546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B9F5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7BF0F94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A250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56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C903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determinación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derecho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extraordinario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minería.</w:t>
            </w:r>
          </w:p>
          <w:p w14:paraId="5595205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5506705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07F1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7714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0F8AA1B1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7B56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63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78C55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</w:rPr>
              <w:t>Declaración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informativa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regímenes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fiscales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preferentes</w:t>
            </w:r>
            <w:r w:rsidRPr="006F7DFD">
              <w:rPr>
                <w:b/>
                <w:sz w:val="16"/>
                <w:szCs w:val="16"/>
                <w:lang w:val="es-ES_tradnl"/>
              </w:rPr>
              <w:t>.</w:t>
            </w:r>
          </w:p>
          <w:p w14:paraId="536F772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763A66E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9DEE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8B52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</w:tbl>
    <w:p w14:paraId="5469B4FA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8"/>
        <w:gridCol w:w="4525"/>
        <w:gridCol w:w="1374"/>
        <w:gridCol w:w="1375"/>
      </w:tblGrid>
      <w:tr w:rsidR="00B934E6" w:rsidRPr="006F7DFD" w14:paraId="25AC35F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0C51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80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50CB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préstamos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relacionadas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sociedades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cooperativas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producción.</w:t>
            </w:r>
          </w:p>
          <w:p w14:paraId="3DE6C0B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587B472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6736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4DE2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1F85C9C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E5755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86-A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9509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préstamos,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aportaciones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futuros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aumentos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capital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aumentos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capital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recibidos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efectivo.</w:t>
            </w:r>
          </w:p>
          <w:p w14:paraId="39E57C3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33DBD94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C07B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189F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2D62B91B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BA30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92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9158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dejar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tributar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régimen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opcional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grupos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sociedades.</w:t>
            </w:r>
          </w:p>
          <w:p w14:paraId="104CF1A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color w:val="000000"/>
                <w:sz w:val="16"/>
                <w:szCs w:val="16"/>
                <w:lang w:val="es-ES_tradnl"/>
              </w:rPr>
              <w:t>21.6</w:t>
            </w:r>
            <w:r w:rsidR="006F7DFD">
              <w:rPr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color w:val="000000"/>
                <w:sz w:val="16"/>
                <w:szCs w:val="16"/>
                <w:lang w:val="es-ES_tradnl"/>
              </w:rPr>
              <w:t>x</w:t>
            </w:r>
            <w:r w:rsidR="006F7DFD">
              <w:rPr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color w:val="000000"/>
                <w:sz w:val="16"/>
                <w:szCs w:val="16"/>
                <w:lang w:val="es-ES_tradnl"/>
              </w:rPr>
              <w:t>27.9</w:t>
            </w:r>
            <w:r w:rsidR="006F7DFD">
              <w:rPr>
                <w:color w:val="000000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color w:val="000000"/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color w:val="000000"/>
                <w:sz w:val="16"/>
                <w:szCs w:val="16"/>
                <w:lang w:val="es-ES_tradnl"/>
              </w:rPr>
              <w:t>./Carta.</w:t>
            </w:r>
          </w:p>
          <w:p w14:paraId="72DE8FD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5F42247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077CF95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7375B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37E5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7F08ADE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4110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93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F348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régimen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opcional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grupos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sociedades.</w:t>
            </w:r>
          </w:p>
          <w:p w14:paraId="7FBF153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Incorporación/Desincorporación.</w:t>
            </w:r>
          </w:p>
          <w:p w14:paraId="609D56F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color w:val="000000"/>
                <w:sz w:val="16"/>
                <w:szCs w:val="16"/>
                <w:lang w:val="es-ES_tradnl"/>
              </w:rPr>
              <w:t>21.6</w:t>
            </w:r>
            <w:r w:rsidR="006F7DFD">
              <w:rPr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color w:val="000000"/>
                <w:sz w:val="16"/>
                <w:szCs w:val="16"/>
                <w:lang w:val="es-ES_tradnl"/>
              </w:rPr>
              <w:t>x</w:t>
            </w:r>
            <w:r w:rsidR="006F7DFD">
              <w:rPr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color w:val="000000"/>
                <w:sz w:val="16"/>
                <w:szCs w:val="16"/>
                <w:lang w:val="es-ES_tradnl"/>
              </w:rPr>
              <w:t>27.9</w:t>
            </w:r>
            <w:r w:rsidR="006F7DFD">
              <w:rPr>
                <w:color w:val="000000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color w:val="000000"/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color w:val="000000"/>
                <w:sz w:val="16"/>
                <w:szCs w:val="16"/>
                <w:lang w:val="es-ES_tradnl"/>
              </w:rPr>
              <w:t>./Carta.</w:t>
            </w:r>
          </w:p>
          <w:p w14:paraId="0F1E0AF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0E965E6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39B128C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6487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5CAF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4D6CBEC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5B73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94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2898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Constancia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ISR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dividendos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utilidades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enterados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sociedad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controlada.</w:t>
            </w:r>
          </w:p>
          <w:p w14:paraId="7A72E3F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(Artículo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Noveno,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Fracc.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XV,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DTLISR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2014).</w:t>
            </w:r>
          </w:p>
          <w:p w14:paraId="24A1937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color w:val="000000"/>
                <w:sz w:val="16"/>
                <w:szCs w:val="16"/>
                <w:lang w:val="es-ES_tradnl"/>
              </w:rPr>
              <w:t>21.6</w:t>
            </w:r>
            <w:r w:rsidR="006F7DFD">
              <w:rPr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color w:val="000000"/>
                <w:sz w:val="16"/>
                <w:szCs w:val="16"/>
                <w:lang w:val="es-ES_tradnl"/>
              </w:rPr>
              <w:t>x</w:t>
            </w:r>
            <w:r w:rsidR="006F7DFD">
              <w:rPr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color w:val="000000"/>
                <w:sz w:val="16"/>
                <w:szCs w:val="16"/>
                <w:lang w:val="es-ES_tradnl"/>
              </w:rPr>
              <w:t>27.9</w:t>
            </w:r>
            <w:r w:rsidR="006F7DFD">
              <w:rPr>
                <w:color w:val="000000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color w:val="000000"/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color w:val="000000"/>
                <w:sz w:val="16"/>
                <w:szCs w:val="16"/>
                <w:lang w:val="es-ES_tradnl"/>
              </w:rPr>
              <w:t>./Carta.</w:t>
            </w:r>
          </w:p>
          <w:p w14:paraId="65A3105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3BB80C0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1EB2BB5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8EA8B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AA15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5FDFC443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8"/>
        <w:gridCol w:w="4525"/>
        <w:gridCol w:w="1374"/>
        <w:gridCol w:w="1375"/>
      </w:tblGrid>
      <w:tr w:rsidR="00B934E6" w:rsidRPr="006F7DFD" w14:paraId="38CCFBB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934B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97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89D1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colocación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títulos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crédito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extranjero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intereses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derivados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dichas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colocaciones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(opción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retención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ISR).</w:t>
            </w:r>
          </w:p>
          <w:p w14:paraId="00E0175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2FEC01C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C15D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EBE7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2B30E88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2351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98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A718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fomento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primer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empleo.</w:t>
            </w:r>
          </w:p>
          <w:p w14:paraId="6881B27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52A84D1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1EDE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0978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50D4483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4A95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100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1D1A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ISR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ingresos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inversiones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extranjero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retornadas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país.</w:t>
            </w:r>
          </w:p>
          <w:p w14:paraId="3804424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166FF63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4591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AB66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04FB074B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4163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CGS1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41AF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Cuestionario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solicitar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autorización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aplicar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régimen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opcional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grupos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sociedades.</w:t>
            </w:r>
          </w:p>
          <w:p w14:paraId="38FB1C0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Sociedades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Integradoras.</w:t>
            </w:r>
          </w:p>
          <w:p w14:paraId="146EBEB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77963BB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597E4DF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5D81350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C078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A033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29EE07D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36A5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CGS2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357E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Cuestionario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solicitar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autorización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aplicar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régimen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opcional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grupos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sociedades.</w:t>
            </w:r>
          </w:p>
          <w:p w14:paraId="0AEF4F7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Sociedades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Integradas.</w:t>
            </w:r>
          </w:p>
          <w:p w14:paraId="19C97F4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622371F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04D922E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191B99A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38BC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6AD9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53AED0DD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0A84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  <w:lang w:val="es-ES_tradnl"/>
              </w:rPr>
              <w:t>DECLARANOT</w:t>
            </w:r>
          </w:p>
          <w:p w14:paraId="3334F42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74AC5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notarios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públicos</w:t>
            </w:r>
          </w:p>
          <w:p w14:paraId="0E4C2FC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demás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fedatarios.</w:t>
            </w:r>
          </w:p>
          <w:p w14:paraId="1BD282D9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75F27B39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E22FB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0D8F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00D05739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</w:tbl>
    <w:p w14:paraId="748FA019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8"/>
        <w:gridCol w:w="4525"/>
        <w:gridCol w:w="1374"/>
        <w:gridCol w:w="1375"/>
      </w:tblGrid>
      <w:tr w:rsidR="00B934E6" w:rsidRPr="006F7DFD" w14:paraId="7E63E3D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DE76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DECLARASAT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2374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Personas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físicas.</w:t>
            </w:r>
          </w:p>
          <w:p w14:paraId="79304E4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6DFD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5246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0AC338B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2948A4A8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9097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DPR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C3FF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relacionadas.</w:t>
            </w:r>
          </w:p>
          <w:p w14:paraId="6C0DDF1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(Artículo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76-A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Ley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ISR).</w:t>
            </w:r>
          </w:p>
          <w:p w14:paraId="6B3517D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6EE0E89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73C4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0206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6347344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1773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HDA-1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6EC3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Aviso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inicio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término</w:t>
            </w:r>
          </w:p>
          <w:p w14:paraId="64C1E50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especie.</w:t>
            </w:r>
          </w:p>
          <w:p w14:paraId="7D7B598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0025E3F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48A81BE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74425EB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8110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3350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23B9555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E3C2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HDA-2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55C6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especie</w:t>
            </w:r>
          </w:p>
          <w:p w14:paraId="5FF6F83E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anual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ISR,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IETU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IVA.</w:t>
            </w:r>
          </w:p>
          <w:p w14:paraId="209E4309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727E61F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75806B29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5A9BF39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DA148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Triplicado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1196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5B2FA33D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CF13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HDA-3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E53F9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especie</w:t>
            </w:r>
          </w:p>
          <w:p w14:paraId="4638498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Donación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museos.</w:t>
            </w:r>
          </w:p>
          <w:p w14:paraId="7868AFB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A78E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D9D12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163B4B5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643FC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IDE-A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AF8C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anual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depósitos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efectivo.</w:t>
            </w:r>
          </w:p>
          <w:p w14:paraId="57E7E40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2ED2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0D57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5E4A142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7340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IDE-M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308EB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mensual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depósitos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efectivo.</w:t>
            </w:r>
          </w:p>
          <w:p w14:paraId="6F19F144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  <w:r w:rsidR="006F7DFD">
              <w:rPr>
                <w:sz w:val="16"/>
                <w:szCs w:val="16"/>
                <w:u w:val="single"/>
                <w:lang w:val="es-ES_tradnl"/>
              </w:rPr>
              <w:t xml:space="preserve"> 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9ABF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83DD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33F54E8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450AB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IEF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79FE9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intereses,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cuentas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afore,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acciones,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sociedades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inversión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instrumentos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deuda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renta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variable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créditos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hipotecarios.</w:t>
            </w:r>
          </w:p>
          <w:p w14:paraId="2A4EAE2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Arts.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55,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56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151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LISR;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75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227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RLISR.</w:t>
            </w:r>
          </w:p>
          <w:p w14:paraId="277BAEF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4E8D1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469A7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(disco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compacto)</w:t>
            </w:r>
          </w:p>
          <w:p w14:paraId="6CA5E955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</w:tbl>
    <w:p w14:paraId="64D25334" w14:textId="77777777" w:rsidR="00B934E6" w:rsidRPr="006F7DFD" w:rsidRDefault="00B934E6" w:rsidP="00885413">
      <w:pPr>
        <w:pStyle w:val="Texto"/>
        <w:rPr>
          <w:szCs w:val="18"/>
        </w:rPr>
      </w:pPr>
    </w:p>
    <w:p w14:paraId="73CEDAA3" w14:textId="77777777" w:rsidR="00B934E6" w:rsidRPr="006F7DFD" w:rsidRDefault="00B934E6" w:rsidP="00200821">
      <w:pPr>
        <w:pStyle w:val="Texto"/>
        <w:pBdr>
          <w:top w:val="single" w:sz="6" w:space="1" w:color="auto"/>
        </w:pBdr>
        <w:ind w:left="288" w:firstLine="0"/>
        <w:rPr>
          <w:b/>
          <w:szCs w:val="18"/>
        </w:rPr>
      </w:pPr>
      <w:r w:rsidRPr="006F7DFD">
        <w:rPr>
          <w:b/>
          <w:szCs w:val="18"/>
        </w:rPr>
        <w:t>3.</w:t>
      </w:r>
      <w:r w:rsidR="006F7DFD">
        <w:rPr>
          <w:b/>
          <w:szCs w:val="18"/>
        </w:rPr>
        <w:t xml:space="preserve"> </w:t>
      </w:r>
      <w:r w:rsidRPr="006F7DFD">
        <w:rPr>
          <w:b/>
          <w:szCs w:val="18"/>
        </w:rPr>
        <w:t>Ley</w:t>
      </w:r>
      <w:r w:rsidR="006F7DFD">
        <w:rPr>
          <w:b/>
          <w:szCs w:val="18"/>
        </w:rPr>
        <w:t xml:space="preserve"> </w:t>
      </w:r>
      <w:r w:rsidRPr="006F7DFD">
        <w:rPr>
          <w:b/>
          <w:szCs w:val="18"/>
        </w:rPr>
        <w:t>del</w:t>
      </w:r>
      <w:r w:rsidR="006F7DFD">
        <w:rPr>
          <w:b/>
          <w:szCs w:val="18"/>
        </w:rPr>
        <w:t xml:space="preserve"> </w:t>
      </w:r>
      <w:r w:rsidRPr="006F7DFD">
        <w:rPr>
          <w:b/>
          <w:szCs w:val="18"/>
        </w:rPr>
        <w:t>IEPS</w:t>
      </w: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77"/>
        <w:gridCol w:w="1357"/>
      </w:tblGrid>
      <w:tr w:rsidR="00B934E6" w:rsidRPr="006F7DFD" w14:paraId="524EB3B0" w14:textId="77777777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14:paraId="61A69CD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Número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FDCE20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Nombre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forma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oficial</w:t>
            </w:r>
          </w:p>
        </w:tc>
        <w:tc>
          <w:tcPr>
            <w:tcW w:w="2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7867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Medio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presentación</w:t>
            </w:r>
          </w:p>
        </w:tc>
      </w:tr>
      <w:tr w:rsidR="00B934E6" w:rsidRPr="006F7DFD" w14:paraId="5D26718E" w14:textId="77777777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15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037B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6139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B475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Impreso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(Número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ejemplares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presentar)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D0EF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  <w:p w14:paraId="5E43768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Electrónico</w:t>
            </w:r>
          </w:p>
        </w:tc>
      </w:tr>
      <w:tr w:rsidR="00B934E6" w:rsidRPr="006F7DFD" w14:paraId="71A2807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F38F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31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A2B0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Solicitud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marbetes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precintos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bebidas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alcohólicas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nacionales.</w:t>
            </w:r>
          </w:p>
          <w:p w14:paraId="2171CC0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25AD785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0AEDAFB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5B7AD5B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5F6A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4DD8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226AE44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756E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31-A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ED27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Solicitud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marbetes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precintos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importación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bebidas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alcohólicas.</w:t>
            </w:r>
          </w:p>
          <w:p w14:paraId="171DB9B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6A6A63B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0E80533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6C049EB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9045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7F97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0513A0F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3AC7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64</w:t>
            </w:r>
          </w:p>
          <w:p w14:paraId="62BD228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3983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IEPS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gasolinas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diésel.</w:t>
            </w:r>
          </w:p>
          <w:p w14:paraId="1252A49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color w:val="000080"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0781C47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B1A9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7FB6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5475D19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3E15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5EB9128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9E21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múltiple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IEPS.</w:t>
            </w:r>
          </w:p>
          <w:p w14:paraId="7F34A7D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892A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E70D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5BFB20E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4C2AE88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252696D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5D9F791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6174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69E8941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68CF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importe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volumen</w:t>
            </w:r>
          </w:p>
          <w:p w14:paraId="36DA288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compras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ventas.</w:t>
            </w:r>
          </w:p>
          <w:p w14:paraId="6A50E21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E3E2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462E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7472D28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7402FE4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31E29CA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</w:tbl>
    <w:p w14:paraId="49F4844D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77"/>
        <w:gridCol w:w="1357"/>
      </w:tblGrid>
      <w:tr w:rsidR="00B934E6" w:rsidRPr="006F7DFD" w14:paraId="60F8EC5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452D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236BE0C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AC26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mensual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precio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</w:p>
          <w:p w14:paraId="5820C54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cada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producto,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valor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volumen</w:t>
            </w:r>
          </w:p>
          <w:p w14:paraId="7C3D294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marca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precio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</w:t>
            </w:r>
          </w:p>
          <w:p w14:paraId="5166807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detallista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base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cálculo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</w:p>
          <w:p w14:paraId="645BE54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tabacos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labrados.</w:t>
            </w:r>
          </w:p>
          <w:p w14:paraId="34785CB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0888C21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B241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3FBC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180F5D2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2074C41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3A94291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3071DB0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F73B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3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4255F59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C573B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equipos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producción,</w:t>
            </w:r>
          </w:p>
          <w:p w14:paraId="326B726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destilación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b/>
                <w:sz w:val="16"/>
                <w:szCs w:val="16"/>
                <w:lang w:val="es-ES_tradnl"/>
              </w:rPr>
              <w:t>envasamiento</w:t>
            </w:r>
            <w:proofErr w:type="spellEnd"/>
            <w:r w:rsidRPr="006F7DFD">
              <w:rPr>
                <w:b/>
                <w:sz w:val="16"/>
                <w:szCs w:val="16"/>
                <w:lang w:val="es-ES_tradnl"/>
              </w:rPr>
              <w:t>.</w:t>
            </w:r>
          </w:p>
          <w:p w14:paraId="5F110946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DA82F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9E02D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5F29F4AA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679C0130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66E669B3" w14:textId="77777777" w:rsidR="00B934E6" w:rsidRPr="006F7DFD" w:rsidRDefault="00B934E6" w:rsidP="00200821">
            <w:pPr>
              <w:pStyle w:val="Texto"/>
              <w:spacing w:before="20" w:after="20" w:line="20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7DEFA38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BB38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4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5F53B0D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3FDA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Reporte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inicio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término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proceso</w:t>
            </w:r>
          </w:p>
          <w:p w14:paraId="1C1799F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destilación.</w:t>
            </w:r>
          </w:p>
          <w:p w14:paraId="507A2A1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E79C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24F3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6326948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5A1CCFD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1E5D576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121628F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21F7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5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685E81A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FF68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Reporte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inicio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término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proceso</w:t>
            </w:r>
          </w:p>
          <w:p w14:paraId="6FC04D6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b/>
                <w:sz w:val="16"/>
                <w:szCs w:val="16"/>
                <w:lang w:val="es-ES_tradnl"/>
              </w:rPr>
              <w:t>envasamiento</w:t>
            </w:r>
            <w:proofErr w:type="spellEnd"/>
            <w:r w:rsidRPr="006F7DFD">
              <w:rPr>
                <w:b/>
                <w:sz w:val="16"/>
                <w:szCs w:val="16"/>
                <w:lang w:val="es-ES_tradnl"/>
              </w:rPr>
              <w:t>.</w:t>
            </w:r>
          </w:p>
          <w:p w14:paraId="3F65B45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464A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6BFA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330320B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1A0BDFF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549C7A8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175EE9D6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DAED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2E987F2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23B4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Reporte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trimestral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utilización</w:t>
            </w:r>
          </w:p>
          <w:p w14:paraId="0CB808C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marbetes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y/o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precintos.</w:t>
            </w:r>
          </w:p>
          <w:p w14:paraId="0B357DC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8149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9B22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432453D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63B1387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20D1455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40CE2A7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D838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7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65EC4C4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819E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Lista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precios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venta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cigarros</w:t>
            </w:r>
          </w:p>
          <w:p w14:paraId="4445F33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0E92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CC13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7F9D9BE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5C737C0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5569397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</w:tbl>
    <w:p w14:paraId="403F5BAA" w14:textId="77777777" w:rsidR="00387014" w:rsidRPr="00387014" w:rsidRDefault="00387014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77"/>
        <w:gridCol w:w="1357"/>
      </w:tblGrid>
      <w:tr w:rsidR="00B934E6" w:rsidRPr="006F7DFD" w14:paraId="6B38D616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C531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8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42FC540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04CA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anual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especial</w:t>
            </w:r>
          </w:p>
          <w:p w14:paraId="08F8D69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consumo</w:t>
            </w:r>
          </w:p>
          <w:p w14:paraId="4D4E373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Entidad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Federativa.</w:t>
            </w:r>
          </w:p>
          <w:p w14:paraId="4CA97F0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A993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4A7E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61B90E7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136DFAF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7D42155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113D198B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9E80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25C72CE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1B9E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reporte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trimestral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registros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cada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uno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dispositivos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que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utilicen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llevar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control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físico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volumen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fabricado,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producido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envasado.</w:t>
            </w:r>
          </w:p>
          <w:p w14:paraId="7416EBE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2E63D95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6179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45AD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7BEDD98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6EBEC75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27F2308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74626B1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9A330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11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3CC66365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FF661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mensual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cerveza.</w:t>
            </w:r>
          </w:p>
          <w:p w14:paraId="27FBB52A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1E27F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B24F7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5405D0E6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7E2BF818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77D9AA2D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73B2CB1B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457F4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oficial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MULTI-IEPS</w:t>
            </w:r>
          </w:p>
          <w:p w14:paraId="679F27CB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69633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Reporte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trimestral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volumen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valor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adquisición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alcohol,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alcohol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desnaturalizado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y/o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mieles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incristalizables.</w:t>
            </w:r>
          </w:p>
          <w:p w14:paraId="607CFB3E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F55C3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9E453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  <w:p w14:paraId="15C8E666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o</w:t>
            </w:r>
          </w:p>
          <w:p w14:paraId="573B8AE7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  <w:p w14:paraId="224CB46F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B934E6" w:rsidRPr="006F7DFD" w14:paraId="2C41644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6C146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GDEF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154A6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las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Entidades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Federativas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recaudación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IEPS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venta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final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gasolinas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diesel.</w:t>
            </w:r>
          </w:p>
          <w:p w14:paraId="73A94350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3F883A31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D3374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BD830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6DB74A8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00201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IEPS8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9CBE2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Registro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destrucción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envases.</w:t>
            </w:r>
          </w:p>
          <w:p w14:paraId="141F900B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19E5C20D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1E522E36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39E04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1D578" w14:textId="77777777" w:rsidR="00B934E6" w:rsidRPr="006F7DFD" w:rsidRDefault="00B934E6" w:rsidP="00200821">
            <w:pPr>
              <w:pStyle w:val="Texto"/>
              <w:spacing w:before="20" w:after="20" w:line="16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093729D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26F5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RE-1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617D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Solicitud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registro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padrón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contribuyentes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bebidas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alcohólicas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RFC.</w:t>
            </w:r>
          </w:p>
          <w:p w14:paraId="22AEB9D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241CB32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7C1148D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3E24350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2133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748F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244CC51F" w14:textId="77777777" w:rsidR="00B934E6" w:rsidRPr="006F7DFD" w:rsidRDefault="00B934E6" w:rsidP="00885413">
      <w:pPr>
        <w:pStyle w:val="Texto"/>
        <w:rPr>
          <w:b/>
          <w:szCs w:val="18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4605"/>
        <w:gridCol w:w="1377"/>
        <w:gridCol w:w="1357"/>
      </w:tblGrid>
      <w:tr w:rsidR="00B934E6" w:rsidRPr="00200821" w14:paraId="2C380998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712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</w:tcPr>
          <w:p w14:paraId="3032E997" w14:textId="77777777" w:rsidR="00B934E6" w:rsidRPr="00200821" w:rsidRDefault="00B934E6" w:rsidP="00200821">
            <w:pPr>
              <w:pStyle w:val="Texto"/>
              <w:spacing w:before="20" w:after="20" w:line="240" w:lineRule="auto"/>
              <w:ind w:firstLine="0"/>
              <w:jc w:val="left"/>
              <w:rPr>
                <w:b/>
                <w:szCs w:val="16"/>
              </w:rPr>
            </w:pPr>
            <w:r w:rsidRPr="00200821">
              <w:rPr>
                <w:b/>
                <w:szCs w:val="16"/>
              </w:rPr>
              <w:t>4.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Ley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Federal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del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ISAN</w:t>
            </w:r>
          </w:p>
        </w:tc>
      </w:tr>
      <w:tr w:rsidR="00B934E6" w:rsidRPr="006F7DFD" w14:paraId="2AD45EE8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D4C77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Número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F5D3E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Nombre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forma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oficial</w:t>
            </w:r>
          </w:p>
        </w:tc>
        <w:tc>
          <w:tcPr>
            <w:tcW w:w="2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E7E6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Medio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presentación</w:t>
            </w:r>
          </w:p>
        </w:tc>
      </w:tr>
      <w:tr w:rsidR="00B934E6" w:rsidRPr="006F7DFD" w14:paraId="3F6209E1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3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9BF2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46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7F37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41F6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Impreso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(Número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ejemplares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presentar)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69AD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  <w:p w14:paraId="005E5EA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Electrónico</w:t>
            </w:r>
          </w:p>
        </w:tc>
      </w:tr>
      <w:tr w:rsidR="00B934E6" w:rsidRPr="006F7DFD" w14:paraId="0C9FA4FD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1D51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84E6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provisional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automóviles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nuevos.</w:t>
            </w:r>
          </w:p>
          <w:p w14:paraId="33E4EC6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704F337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29755D1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168098D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3478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B78A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0C918EFA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931F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Anexo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fiscal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F739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Análisis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mercado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nacional.</w:t>
            </w:r>
          </w:p>
          <w:p w14:paraId="0012B9B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696C0C2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711B307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3B1F868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9749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B770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2C5218A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6BAF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FDE7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ejercicio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automóviles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nuevos.</w:t>
            </w:r>
          </w:p>
          <w:p w14:paraId="2E66464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21.6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x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27.9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s-ES_tradnl"/>
              </w:rPr>
              <w:t>cms</w:t>
            </w:r>
            <w:proofErr w:type="spellEnd"/>
            <w:r w:rsidRPr="006F7DFD">
              <w:rPr>
                <w:sz w:val="16"/>
                <w:szCs w:val="16"/>
                <w:lang w:val="es-ES_tradnl"/>
              </w:rPr>
              <w:t>./Carta.</w:t>
            </w:r>
          </w:p>
          <w:p w14:paraId="24A41EB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Impresión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negra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en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fondo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blanco.</w:t>
            </w:r>
          </w:p>
          <w:p w14:paraId="473A258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1CBF3D0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444B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C721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648883E6" w14:textId="77777777" w:rsidR="00B934E6" w:rsidRPr="006F7DFD" w:rsidRDefault="00B934E6" w:rsidP="00885413">
      <w:pPr>
        <w:pStyle w:val="Texto"/>
        <w:rPr>
          <w:szCs w:val="18"/>
          <w:lang w:val="es-ES_tradnl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5"/>
        <w:gridCol w:w="4944"/>
        <w:gridCol w:w="1377"/>
        <w:gridCol w:w="1104"/>
        <w:gridCol w:w="52"/>
      </w:tblGrid>
      <w:tr w:rsidR="00B934E6" w:rsidRPr="00200821" w14:paraId="7B06850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712" w:type="dxa"/>
            <w:gridSpan w:val="5"/>
            <w:tcBorders>
              <w:top w:val="single" w:sz="6" w:space="0" w:color="auto"/>
              <w:bottom w:val="single" w:sz="6" w:space="0" w:color="auto"/>
            </w:tcBorders>
            <w:noWrap/>
          </w:tcPr>
          <w:p w14:paraId="64390876" w14:textId="77777777" w:rsidR="00B934E6" w:rsidRPr="00200821" w:rsidRDefault="00B934E6" w:rsidP="00200821">
            <w:pPr>
              <w:pStyle w:val="Texto"/>
              <w:spacing w:before="20" w:after="20" w:line="224" w:lineRule="exact"/>
              <w:ind w:firstLine="0"/>
              <w:jc w:val="left"/>
              <w:rPr>
                <w:b/>
                <w:szCs w:val="16"/>
              </w:rPr>
            </w:pPr>
            <w:r w:rsidRPr="00200821">
              <w:rPr>
                <w:b/>
                <w:szCs w:val="16"/>
              </w:rPr>
              <w:t>5.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Ley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del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IVA</w:t>
            </w:r>
          </w:p>
        </w:tc>
      </w:tr>
      <w:tr w:rsidR="00B934E6" w:rsidRPr="006F7DFD" w14:paraId="03998C5C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4299E61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Número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BADC46F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Nombre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forma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oficial</w:t>
            </w:r>
          </w:p>
        </w:tc>
        <w:tc>
          <w:tcPr>
            <w:tcW w:w="24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59DF5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Medio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presentación</w:t>
            </w:r>
          </w:p>
        </w:tc>
      </w:tr>
      <w:tr w:rsidR="00B934E6" w:rsidRPr="006F7DFD" w14:paraId="55737289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A5C6C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49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85B27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D9853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Impreso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(Número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ejemplares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presentar)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961A0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  <w:p w14:paraId="0072F6D1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Electrónico</w:t>
            </w:r>
          </w:p>
        </w:tc>
      </w:tr>
      <w:tr w:rsidR="00B934E6" w:rsidRPr="006F7DFD" w14:paraId="2A108D02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DDDF8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75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93D1F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Aviso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destino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saldos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favor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IVA.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="00E844A2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21.6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x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27.9</w:t>
            </w:r>
            <w:r w:rsidR="006F7DFD">
              <w:rPr>
                <w:sz w:val="16"/>
                <w:szCs w:val="16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</w:rPr>
              <w:t>cms</w:t>
            </w:r>
            <w:proofErr w:type="spellEnd"/>
            <w:r w:rsidRPr="006F7DFD">
              <w:rPr>
                <w:sz w:val="16"/>
                <w:szCs w:val="16"/>
              </w:rPr>
              <w:t>./Carta.</w:t>
            </w:r>
            <w:r w:rsidR="006F7DFD">
              <w:rPr>
                <w:sz w:val="16"/>
                <w:szCs w:val="16"/>
              </w:rPr>
              <w:t xml:space="preserve"> </w:t>
            </w:r>
            <w:r w:rsidR="00E844A2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Impresión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negra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en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fondo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blanco.</w:t>
            </w:r>
          </w:p>
          <w:p w14:paraId="04EAB9CA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Esta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forma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de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libre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impresión.</w:t>
            </w:r>
          </w:p>
          <w:p w14:paraId="3BE62099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D597D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EC3F7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2738F8F4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E5AFE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78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5B73C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ingresos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exentos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parciales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construcción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casa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habitación.</w:t>
            </w:r>
          </w:p>
          <w:p w14:paraId="14836765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24511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05992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4A63B5F4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363FC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79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F8EFE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suplementos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alimenticios.</w:t>
            </w:r>
          </w:p>
          <w:p w14:paraId="5FED74F2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C5D7A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AEAEE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1CF7ED6A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83777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DIOT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4CAA9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Declaración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Informativa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Operaciones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Terceros.</w:t>
            </w:r>
          </w:p>
          <w:p w14:paraId="785FAE1A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9A70D31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través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PACRDD</w:t>
            </w:r>
          </w:p>
          <w:p w14:paraId="68B1BA16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CBB0F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0D27E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4771CC1A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BB37A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DTE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14375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Solicitud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reintegro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concesionario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cantidades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derivadas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programa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devoluciones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IVA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turistas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extranjeros.</w:t>
            </w:r>
          </w:p>
          <w:p w14:paraId="7E85CE52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21.6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x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27.9</w:t>
            </w:r>
            <w:r w:rsidR="006F7DFD">
              <w:rPr>
                <w:sz w:val="16"/>
                <w:szCs w:val="16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</w:rPr>
              <w:t>cms</w:t>
            </w:r>
            <w:proofErr w:type="spellEnd"/>
            <w:r w:rsidRPr="006F7DFD">
              <w:rPr>
                <w:sz w:val="16"/>
                <w:szCs w:val="16"/>
              </w:rPr>
              <w:t>./Carta.</w:t>
            </w:r>
          </w:p>
          <w:p w14:paraId="6E49126D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Impresión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negra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en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fondo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blanco.</w:t>
            </w:r>
          </w:p>
          <w:p w14:paraId="0454DC82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Esta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forma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es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libre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impresión.</w:t>
            </w:r>
          </w:p>
          <w:p w14:paraId="469C12E9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E4A83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D6393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6BB77651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FE925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EDITORES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01944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Declaración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informativa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mensual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beneficiarios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subsidio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IVA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para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editores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revistas.</w:t>
            </w:r>
          </w:p>
          <w:p w14:paraId="3926240A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</w:p>
          <w:p w14:paraId="0741616A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2C173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43D7C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22C33A46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2EB12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SAT-08-022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1163D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Solicitud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reintegro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concesionario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cantidades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derivadas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del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programa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devoluciones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IVA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turistas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extranjeros.</w:t>
            </w:r>
          </w:p>
          <w:p w14:paraId="6DFEF002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21.6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x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27.9</w:t>
            </w:r>
            <w:r w:rsidR="006F7DFD">
              <w:rPr>
                <w:sz w:val="16"/>
                <w:szCs w:val="16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</w:rPr>
              <w:t>cms</w:t>
            </w:r>
            <w:proofErr w:type="spellEnd"/>
            <w:r w:rsidRPr="006F7DFD">
              <w:rPr>
                <w:sz w:val="16"/>
                <w:szCs w:val="16"/>
              </w:rPr>
              <w:t>./Carta.</w:t>
            </w:r>
          </w:p>
          <w:p w14:paraId="684A725D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Impresión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negra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en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fondo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blanco.</w:t>
            </w:r>
          </w:p>
          <w:p w14:paraId="0B123A85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Esta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forma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es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de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libre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impresión.</w:t>
            </w:r>
          </w:p>
          <w:p w14:paraId="555BC6E6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A4371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Duplicado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A1062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369F4B87" w14:textId="77777777" w:rsidR="00200821" w:rsidRDefault="00200821" w:rsidP="00200821">
      <w:pPr>
        <w:pStyle w:val="Texto"/>
        <w:spacing w:line="224" w:lineRule="exact"/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5"/>
        <w:gridCol w:w="4944"/>
        <w:gridCol w:w="1377"/>
        <w:gridCol w:w="1104"/>
        <w:gridCol w:w="52"/>
      </w:tblGrid>
      <w:tr w:rsidR="00B934E6" w:rsidRPr="00200821" w14:paraId="4D7166C1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712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18213816" w14:textId="77777777" w:rsidR="00B934E6" w:rsidRPr="00200821" w:rsidRDefault="00B934E6" w:rsidP="00200821">
            <w:pPr>
              <w:pStyle w:val="Texto"/>
              <w:spacing w:before="20" w:after="20" w:line="224" w:lineRule="exact"/>
              <w:ind w:firstLine="0"/>
              <w:jc w:val="left"/>
              <w:rPr>
                <w:b/>
                <w:szCs w:val="16"/>
              </w:rPr>
            </w:pPr>
            <w:r w:rsidRPr="00200821">
              <w:rPr>
                <w:b/>
                <w:szCs w:val="16"/>
              </w:rPr>
              <w:t>6.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Ley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del</w:t>
            </w:r>
            <w:r w:rsidR="006F7DFD" w:rsidRPr="00200821">
              <w:rPr>
                <w:b/>
                <w:szCs w:val="16"/>
              </w:rPr>
              <w:t xml:space="preserve"> </w:t>
            </w:r>
            <w:r w:rsidRPr="00200821">
              <w:rPr>
                <w:b/>
                <w:szCs w:val="16"/>
              </w:rPr>
              <w:t>ISTUV</w:t>
            </w:r>
          </w:p>
        </w:tc>
      </w:tr>
      <w:tr w:rsidR="00B934E6" w:rsidRPr="006F7DFD" w14:paraId="27399EF2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FCDE3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Número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A33CA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Nombre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forma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oficial</w:t>
            </w:r>
          </w:p>
        </w:tc>
        <w:tc>
          <w:tcPr>
            <w:tcW w:w="24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19A4F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Medio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presentación</w:t>
            </w:r>
          </w:p>
        </w:tc>
      </w:tr>
      <w:tr w:rsidR="00B934E6" w:rsidRPr="006F7DFD" w14:paraId="2A54E02E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36003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73278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82E8F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Impreso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(Número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ejemplares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presentar)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F25A7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  <w:p w14:paraId="71B43B53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Electrónico</w:t>
            </w:r>
          </w:p>
        </w:tc>
      </w:tr>
      <w:tr w:rsidR="00B934E6" w:rsidRPr="006F7DFD" w14:paraId="2C8E8FA5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2" w:type="dxa"/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91676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ISTUV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F66DC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Información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precio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consumidor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cada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unidad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vendida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territorio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nacional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proporcionadas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fabricantes,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ensambladores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distribuidores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autorizados,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así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como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comerciantes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ramo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vehículos.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="00E844A2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*</w:t>
            </w:r>
            <w:r w:rsidRPr="006F7DFD">
              <w:rPr>
                <w:sz w:val="16"/>
                <w:szCs w:val="16"/>
                <w:lang w:val="es-ES_tradnl"/>
              </w:rPr>
              <w:t>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5529F663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E2675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61EF5" w14:textId="77777777" w:rsidR="00B934E6" w:rsidRPr="006F7DFD" w:rsidRDefault="00B934E6" w:rsidP="00200821">
            <w:pPr>
              <w:pStyle w:val="Texto"/>
              <w:spacing w:before="20" w:after="20" w:line="224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*Medio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magnético</w:t>
            </w:r>
          </w:p>
        </w:tc>
      </w:tr>
    </w:tbl>
    <w:p w14:paraId="7429837B" w14:textId="77777777" w:rsidR="00B934E6" w:rsidRPr="006F7DFD" w:rsidRDefault="00B934E6" w:rsidP="00885413">
      <w:pPr>
        <w:pStyle w:val="Texto"/>
        <w:rPr>
          <w:b/>
          <w:szCs w:val="18"/>
          <w:lang w:val="es-ES_tradnl"/>
        </w:rPr>
      </w:pPr>
    </w:p>
    <w:p w14:paraId="77A5FE04" w14:textId="77777777" w:rsidR="00B934E6" w:rsidRPr="006F7DFD" w:rsidRDefault="00B934E6" w:rsidP="00885413">
      <w:pPr>
        <w:pStyle w:val="Texto"/>
        <w:rPr>
          <w:b/>
          <w:szCs w:val="18"/>
          <w:lang w:val="es-ES_tradnl"/>
        </w:rPr>
      </w:pPr>
      <w:r w:rsidRPr="006F7DFD">
        <w:rPr>
          <w:b/>
          <w:szCs w:val="18"/>
          <w:lang w:val="es-ES_tradnl"/>
        </w:rPr>
        <w:t>7.</w:t>
      </w:r>
      <w:r w:rsidR="006F7DFD">
        <w:rPr>
          <w:b/>
          <w:szCs w:val="18"/>
          <w:lang w:val="es-ES_tradnl"/>
        </w:rPr>
        <w:t xml:space="preserve"> </w:t>
      </w:r>
      <w:r w:rsidRPr="006F7DFD">
        <w:rPr>
          <w:b/>
          <w:szCs w:val="18"/>
          <w:lang w:val="es-ES_tradnl"/>
        </w:rPr>
        <w:t>Ley</w:t>
      </w:r>
      <w:r w:rsidR="006F7DFD">
        <w:rPr>
          <w:b/>
          <w:szCs w:val="18"/>
          <w:lang w:val="es-ES_tradnl"/>
        </w:rPr>
        <w:t xml:space="preserve"> </w:t>
      </w:r>
      <w:r w:rsidRPr="006F7DFD">
        <w:rPr>
          <w:b/>
          <w:szCs w:val="18"/>
          <w:lang w:val="es-ES_tradnl"/>
        </w:rPr>
        <w:t>del</w:t>
      </w:r>
      <w:r w:rsidR="006F7DFD">
        <w:rPr>
          <w:b/>
          <w:szCs w:val="18"/>
          <w:lang w:val="es-ES_tradnl"/>
        </w:rPr>
        <w:t xml:space="preserve"> </w:t>
      </w:r>
      <w:r w:rsidRPr="006F7DFD">
        <w:rPr>
          <w:b/>
          <w:szCs w:val="18"/>
          <w:lang w:val="es-ES_tradnl"/>
        </w:rPr>
        <w:t>IDE</w:t>
      </w: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7"/>
        <w:gridCol w:w="4742"/>
        <w:gridCol w:w="1366"/>
        <w:gridCol w:w="1367"/>
      </w:tblGrid>
      <w:tr w:rsidR="00B934E6" w:rsidRPr="006F7DFD" w14:paraId="4E0426B9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14:paraId="360ED4D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Número</w:t>
            </w:r>
          </w:p>
        </w:tc>
        <w:tc>
          <w:tcPr>
            <w:tcW w:w="47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209146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Nombre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la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forma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oficial</w:t>
            </w:r>
          </w:p>
        </w:tc>
        <w:tc>
          <w:tcPr>
            <w:tcW w:w="2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07F6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Medio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presentación</w:t>
            </w:r>
          </w:p>
        </w:tc>
      </w:tr>
      <w:tr w:rsidR="00B934E6" w:rsidRPr="006F7DFD" w14:paraId="0D48AB8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2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E69A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86C2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A2CB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Impreso</w:t>
            </w:r>
          </w:p>
          <w:p w14:paraId="6BB2882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(Número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de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ejemplares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a</w:t>
            </w:r>
            <w:r w:rsidR="006F7DFD">
              <w:rPr>
                <w:b/>
                <w:sz w:val="16"/>
                <w:szCs w:val="16"/>
              </w:rPr>
              <w:t xml:space="preserve"> </w:t>
            </w:r>
            <w:r w:rsidRPr="006F7DFD">
              <w:rPr>
                <w:b/>
                <w:sz w:val="16"/>
                <w:szCs w:val="16"/>
              </w:rPr>
              <w:t>presentar)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E1CE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b/>
                <w:sz w:val="16"/>
                <w:szCs w:val="16"/>
              </w:rPr>
              <w:t>Electrónico</w:t>
            </w:r>
          </w:p>
        </w:tc>
      </w:tr>
      <w:tr w:rsidR="00B934E6" w:rsidRPr="006F7DFD" w14:paraId="35FEA5D4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853E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IDE-M</w:t>
            </w:r>
          </w:p>
        </w:tc>
        <w:tc>
          <w:tcPr>
            <w:tcW w:w="4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8595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mensual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depósitos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efectivo.</w:t>
            </w:r>
          </w:p>
          <w:p w14:paraId="7AB7C82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  <w:r w:rsidR="006F7DFD">
              <w:rPr>
                <w:sz w:val="16"/>
                <w:szCs w:val="16"/>
                <w:u w:val="single"/>
                <w:lang w:val="es-ES_tradnl"/>
              </w:rPr>
              <w:t xml:space="preserve"> 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560F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4FE5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6B390E1B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C756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IDE-A</w:t>
            </w:r>
          </w:p>
        </w:tc>
        <w:tc>
          <w:tcPr>
            <w:tcW w:w="4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0E3E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anual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depósitos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efectivo.</w:t>
            </w:r>
          </w:p>
          <w:p w14:paraId="58532B6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09B58B4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DE43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9B4C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069BCEC5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F1D8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CIDE-M</w:t>
            </w:r>
          </w:p>
          <w:p w14:paraId="387C269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186A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Listado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conceptos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constancia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recaudación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mensual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depósitos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efectivo.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7DB6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81E3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38F53614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8042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CIDE-A</w:t>
            </w:r>
          </w:p>
          <w:p w14:paraId="25A5346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4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89DB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Listado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conceptos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constancia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recaudación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anual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depósitos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efectivo.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63C9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F78A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  <w:tr w:rsidR="00B934E6" w:rsidRPr="006F7DFD" w14:paraId="3C9FB6A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85DC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CIDE-CC</w:t>
            </w:r>
          </w:p>
        </w:tc>
        <w:tc>
          <w:tcPr>
            <w:tcW w:w="4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2843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Listado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conceptos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constancia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recaudado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adquisición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en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efectivo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cheques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color w:val="000000"/>
                <w:sz w:val="16"/>
                <w:szCs w:val="16"/>
                <w:lang w:val="es-ES_tradnl"/>
              </w:rPr>
              <w:t>caja.</w:t>
            </w:r>
          </w:p>
          <w:p w14:paraId="62B6310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3C29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D0E0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</w:tr>
    </w:tbl>
    <w:p w14:paraId="562DFCAE" w14:textId="77777777" w:rsidR="00B934E6" w:rsidRPr="006F7DFD" w:rsidRDefault="00B934E6" w:rsidP="00885413">
      <w:pPr>
        <w:pStyle w:val="Texto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B934E6" w:rsidRPr="00E902D4" w14:paraId="5F29092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972" w:type="dxa"/>
            <w:noWrap/>
          </w:tcPr>
          <w:p w14:paraId="3D436FE9" w14:textId="77777777" w:rsidR="00B934E6" w:rsidRPr="00E902D4" w:rsidRDefault="00B934E6" w:rsidP="00E902D4">
            <w:pPr>
              <w:pStyle w:val="Texto"/>
              <w:spacing w:before="20" w:after="20" w:line="240" w:lineRule="auto"/>
              <w:ind w:firstLine="0"/>
              <w:jc w:val="left"/>
              <w:rPr>
                <w:b/>
                <w:szCs w:val="18"/>
                <w:lang w:val="es-ES_tradnl"/>
              </w:rPr>
            </w:pPr>
            <w:r w:rsidRPr="00E902D4">
              <w:rPr>
                <w:b/>
                <w:szCs w:val="18"/>
                <w:lang w:val="es-ES_tradnl"/>
              </w:rPr>
              <w:t>8.</w:t>
            </w:r>
            <w:r w:rsidR="006F7DFD" w:rsidRPr="00E902D4">
              <w:rPr>
                <w:b/>
                <w:szCs w:val="18"/>
                <w:lang w:val="es-ES_tradnl"/>
              </w:rPr>
              <w:t xml:space="preserve"> </w:t>
            </w:r>
            <w:r w:rsidRPr="00E902D4">
              <w:rPr>
                <w:b/>
                <w:szCs w:val="18"/>
                <w:lang w:val="es-ES_tradnl"/>
              </w:rPr>
              <w:t>Petróleos</w:t>
            </w:r>
            <w:r w:rsidR="006F7DFD" w:rsidRPr="00E902D4">
              <w:rPr>
                <w:b/>
                <w:szCs w:val="18"/>
                <w:lang w:val="es-ES_tradnl"/>
              </w:rPr>
              <w:t xml:space="preserve"> </w:t>
            </w:r>
            <w:r w:rsidRPr="00E902D4">
              <w:rPr>
                <w:b/>
                <w:szCs w:val="18"/>
                <w:lang w:val="es-ES_tradnl"/>
              </w:rPr>
              <w:t>Mexicanos</w:t>
            </w:r>
            <w:r w:rsidR="006F7DFD" w:rsidRPr="00E902D4">
              <w:rPr>
                <w:b/>
                <w:szCs w:val="18"/>
                <w:lang w:val="es-ES_tradnl"/>
              </w:rPr>
              <w:t xml:space="preserve"> </w:t>
            </w:r>
            <w:r w:rsidRPr="00E902D4">
              <w:rPr>
                <w:b/>
                <w:szCs w:val="18"/>
                <w:lang w:val="es-ES_tradnl"/>
              </w:rPr>
              <w:t>y</w:t>
            </w:r>
            <w:r w:rsidR="006F7DFD" w:rsidRPr="00E902D4">
              <w:rPr>
                <w:b/>
                <w:szCs w:val="18"/>
                <w:lang w:val="es-ES_tradnl"/>
              </w:rPr>
              <w:t xml:space="preserve"> </w:t>
            </w:r>
            <w:r w:rsidRPr="00E902D4">
              <w:rPr>
                <w:b/>
                <w:szCs w:val="18"/>
                <w:lang w:val="es-ES_tradnl"/>
              </w:rPr>
              <w:t>sus</w:t>
            </w:r>
            <w:r w:rsidR="006F7DFD" w:rsidRPr="00E902D4">
              <w:rPr>
                <w:b/>
                <w:szCs w:val="18"/>
                <w:lang w:val="es-ES_tradnl"/>
              </w:rPr>
              <w:t xml:space="preserve"> </w:t>
            </w:r>
            <w:r w:rsidRPr="00E902D4">
              <w:rPr>
                <w:b/>
                <w:szCs w:val="18"/>
                <w:lang w:val="es-ES_tradnl"/>
              </w:rPr>
              <w:t>Organismos</w:t>
            </w:r>
            <w:r w:rsidR="006F7DFD" w:rsidRPr="00E902D4">
              <w:rPr>
                <w:b/>
                <w:szCs w:val="18"/>
                <w:lang w:val="es-ES_tradnl"/>
              </w:rPr>
              <w:t xml:space="preserve"> </w:t>
            </w:r>
            <w:r w:rsidRPr="00E902D4">
              <w:rPr>
                <w:b/>
                <w:szCs w:val="18"/>
                <w:lang w:val="es-ES_tradnl"/>
              </w:rPr>
              <w:t>Subsidiarios</w:t>
            </w:r>
          </w:p>
        </w:tc>
      </w:tr>
    </w:tbl>
    <w:p w14:paraId="4451BA6C" w14:textId="77777777" w:rsidR="00B934E6" w:rsidRPr="006F7DFD" w:rsidRDefault="00B934E6" w:rsidP="00885413">
      <w:pPr>
        <w:pStyle w:val="Texto"/>
        <w:rPr>
          <w:szCs w:val="18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8"/>
        <w:gridCol w:w="4880"/>
        <w:gridCol w:w="1377"/>
        <w:gridCol w:w="1357"/>
      </w:tblGrid>
      <w:tr w:rsidR="00B934E6" w:rsidRPr="006F7DFD" w14:paraId="11A1D7AD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14:paraId="0E69881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Número</w:t>
            </w:r>
          </w:p>
        </w:tc>
        <w:tc>
          <w:tcPr>
            <w:tcW w:w="4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197BA4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Nombre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forma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oficial</w:t>
            </w:r>
          </w:p>
        </w:tc>
        <w:tc>
          <w:tcPr>
            <w:tcW w:w="2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2AF7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Medio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presentación</w:t>
            </w:r>
          </w:p>
        </w:tc>
      </w:tr>
      <w:tr w:rsidR="00B934E6" w:rsidRPr="006F7DFD" w14:paraId="4F0E93C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BC15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4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5966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8343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Impreso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(Número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ejemplares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presentar)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8F49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  <w:p w14:paraId="358BCB9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Electrónico</w:t>
            </w:r>
          </w:p>
        </w:tc>
      </w:tr>
      <w:tr w:rsidR="00B934E6" w:rsidRPr="006F7DFD" w14:paraId="7593042F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757E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PMEX-2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IEPS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EDO</w:t>
            </w:r>
          </w:p>
        </w:tc>
        <w:tc>
          <w:tcPr>
            <w:tcW w:w="4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3743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Especial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</w:t>
            </w:r>
          </w:p>
          <w:p w14:paraId="608DFFE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Gasolinas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Diesel.</w:t>
            </w:r>
          </w:p>
          <w:p w14:paraId="429E206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n-US"/>
              </w:rPr>
            </w:pPr>
            <w:r w:rsidRPr="006F7DFD">
              <w:rPr>
                <w:b/>
                <w:sz w:val="16"/>
                <w:szCs w:val="16"/>
                <w:lang w:val="en-US"/>
              </w:rPr>
              <w:t>(Frac.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II,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Art.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2-A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LIEPS)</w:t>
            </w:r>
          </w:p>
          <w:p w14:paraId="474EA63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</w:p>
          <w:p w14:paraId="2F4BD47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39BF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2794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70AF4C80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4813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PMEX-3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IEPS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EDO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INF</w:t>
            </w:r>
          </w:p>
        </w:tc>
        <w:tc>
          <w:tcPr>
            <w:tcW w:w="4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E552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Especial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</w:t>
            </w:r>
          </w:p>
          <w:p w14:paraId="580687A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Gasolinas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Diesel</w:t>
            </w:r>
          </w:p>
          <w:p w14:paraId="0D8EBF27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Destinadas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Entidades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Federativas,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Municipios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Demarcaciones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Territoriales.</w:t>
            </w:r>
          </w:p>
          <w:p w14:paraId="3847F87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n-US"/>
              </w:rPr>
            </w:pPr>
            <w:r w:rsidRPr="006F7DFD">
              <w:rPr>
                <w:b/>
                <w:sz w:val="16"/>
                <w:szCs w:val="16"/>
                <w:lang w:val="en-US"/>
              </w:rPr>
              <w:t>(Frac.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II,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Art.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2-A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LIEPS)</w:t>
            </w:r>
          </w:p>
          <w:p w14:paraId="3C1390AC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</w:p>
          <w:p w14:paraId="55A1ED1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1D76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0BBBF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1C97F87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6BA9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PMEX-4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IEPS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VAR</w:t>
            </w:r>
          </w:p>
        </w:tc>
        <w:tc>
          <w:tcPr>
            <w:tcW w:w="4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128D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Especial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</w:t>
            </w:r>
          </w:p>
          <w:p w14:paraId="6E89A9B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Importación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Gasolinas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Diesel.</w:t>
            </w:r>
          </w:p>
          <w:p w14:paraId="32407586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n-US"/>
              </w:rPr>
            </w:pPr>
            <w:r w:rsidRPr="006F7DFD">
              <w:rPr>
                <w:b/>
                <w:sz w:val="16"/>
                <w:szCs w:val="16"/>
                <w:lang w:val="en-US"/>
              </w:rPr>
              <w:t>(Frac.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I,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Art.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2-A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y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2-B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LIEPS)</w:t>
            </w:r>
          </w:p>
          <w:p w14:paraId="6DE9576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</w:p>
          <w:p w14:paraId="2BCA7CA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C1C8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E6FE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3032CAD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3B743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PMEX-7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IEPS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CFE</w:t>
            </w:r>
          </w:p>
        </w:tc>
        <w:tc>
          <w:tcPr>
            <w:tcW w:w="4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A4A8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Especial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</w:t>
            </w:r>
          </w:p>
          <w:p w14:paraId="0D48DD15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Enajenación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Combustibles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Fósiles.</w:t>
            </w:r>
          </w:p>
          <w:p w14:paraId="3F56142B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n-US"/>
              </w:rPr>
            </w:pPr>
            <w:r w:rsidRPr="006F7DFD">
              <w:rPr>
                <w:b/>
                <w:sz w:val="16"/>
                <w:szCs w:val="16"/>
                <w:lang w:val="es-MX"/>
              </w:rPr>
              <w:t>(Inc.</w:t>
            </w:r>
            <w:r w:rsidR="006F7DFD">
              <w:rPr>
                <w:b/>
                <w:sz w:val="16"/>
                <w:szCs w:val="16"/>
                <w:lang w:val="es-MX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MX"/>
              </w:rPr>
              <w:t>H,</w:t>
            </w:r>
            <w:r w:rsidR="006F7DFD">
              <w:rPr>
                <w:b/>
                <w:sz w:val="16"/>
                <w:szCs w:val="16"/>
                <w:lang w:val="es-MX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MX"/>
              </w:rPr>
              <w:t>Frac.</w:t>
            </w:r>
            <w:r w:rsidR="006F7DFD">
              <w:rPr>
                <w:b/>
                <w:sz w:val="16"/>
                <w:szCs w:val="16"/>
                <w:lang w:val="es-MX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I,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Art.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2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LIEPS)</w:t>
            </w:r>
          </w:p>
          <w:p w14:paraId="64508F8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F7DFD">
              <w:rPr>
                <w:sz w:val="16"/>
                <w:szCs w:val="16"/>
                <w:lang w:val="en-US"/>
              </w:rPr>
              <w:t>*</w:t>
            </w:r>
            <w:proofErr w:type="spellStart"/>
            <w:r w:rsidRPr="006F7DFD">
              <w:rPr>
                <w:sz w:val="16"/>
                <w:szCs w:val="16"/>
                <w:lang w:val="en-US"/>
              </w:rPr>
              <w:t>Programa</w:t>
            </w:r>
            <w:proofErr w:type="spellEnd"/>
            <w:r w:rsidR="006F7DFD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n-US"/>
              </w:rPr>
              <w:t>electrónico</w:t>
            </w:r>
            <w:proofErr w:type="spellEnd"/>
          </w:p>
          <w:p w14:paraId="019F536A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FB869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2891D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3D481633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D7C5E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PMEX-8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IEPS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CFI</w:t>
            </w:r>
          </w:p>
        </w:tc>
        <w:tc>
          <w:tcPr>
            <w:tcW w:w="4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8F431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Especial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Sobre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Producción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Servicios</w:t>
            </w:r>
          </w:p>
          <w:p w14:paraId="557CF80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Importación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Combustibles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Fósiles.</w:t>
            </w:r>
          </w:p>
          <w:p w14:paraId="36442AE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sz w:val="16"/>
                <w:szCs w:val="16"/>
                <w:lang w:val="en-US"/>
              </w:rPr>
            </w:pPr>
            <w:r w:rsidRPr="006F7DFD">
              <w:rPr>
                <w:b/>
                <w:sz w:val="16"/>
                <w:szCs w:val="16"/>
                <w:lang w:val="es-MX"/>
              </w:rPr>
              <w:t>(Inc.</w:t>
            </w:r>
            <w:r w:rsidR="006F7DFD">
              <w:rPr>
                <w:b/>
                <w:sz w:val="16"/>
                <w:szCs w:val="16"/>
                <w:lang w:val="es-MX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MX"/>
              </w:rPr>
              <w:t>H,</w:t>
            </w:r>
            <w:r w:rsidR="006F7DFD">
              <w:rPr>
                <w:b/>
                <w:sz w:val="16"/>
                <w:szCs w:val="16"/>
                <w:lang w:val="es-MX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MX"/>
              </w:rPr>
              <w:t>Frac.</w:t>
            </w:r>
            <w:r w:rsidR="006F7DFD">
              <w:rPr>
                <w:b/>
                <w:sz w:val="16"/>
                <w:szCs w:val="16"/>
                <w:lang w:val="es-MX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I,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Art.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2</w:t>
            </w:r>
            <w:r w:rsidR="006F7DFD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n-US"/>
              </w:rPr>
              <w:t>LIEPS)</w:t>
            </w:r>
          </w:p>
          <w:p w14:paraId="702E3A74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F7DFD">
              <w:rPr>
                <w:sz w:val="16"/>
                <w:szCs w:val="16"/>
                <w:lang w:val="en-US"/>
              </w:rPr>
              <w:t>*</w:t>
            </w:r>
            <w:proofErr w:type="spellStart"/>
            <w:r w:rsidRPr="006F7DFD">
              <w:rPr>
                <w:sz w:val="16"/>
                <w:szCs w:val="16"/>
                <w:lang w:val="en-US"/>
              </w:rPr>
              <w:t>Programa</w:t>
            </w:r>
            <w:proofErr w:type="spellEnd"/>
            <w:r w:rsidR="006F7DFD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F7DFD">
              <w:rPr>
                <w:sz w:val="16"/>
                <w:szCs w:val="16"/>
                <w:lang w:val="en-US"/>
              </w:rPr>
              <w:t>electrónico</w:t>
            </w:r>
            <w:proofErr w:type="spellEnd"/>
          </w:p>
          <w:p w14:paraId="388554E0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5DC08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703C2" w14:textId="77777777" w:rsidR="00B934E6" w:rsidRPr="006F7DFD" w:rsidRDefault="00B934E6" w:rsidP="00200821">
            <w:pPr>
              <w:pStyle w:val="Texto"/>
              <w:spacing w:before="20" w:after="20" w:line="240" w:lineRule="auto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</w:tbl>
    <w:p w14:paraId="11886B83" w14:textId="77777777" w:rsidR="00B934E6" w:rsidRPr="006F7DFD" w:rsidRDefault="00B934E6" w:rsidP="00885413">
      <w:pPr>
        <w:pStyle w:val="Texto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B934E6" w:rsidRPr="006F7DFD" w14:paraId="120E8748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972" w:type="dxa"/>
            <w:noWrap/>
          </w:tcPr>
          <w:p w14:paraId="399130EB" w14:textId="77777777" w:rsidR="00B934E6" w:rsidRPr="006F7DFD" w:rsidRDefault="00B934E6" w:rsidP="00DD764E">
            <w:pPr>
              <w:pStyle w:val="Texto"/>
              <w:spacing w:before="20" w:after="20" w:line="240" w:lineRule="auto"/>
              <w:ind w:firstLine="0"/>
              <w:jc w:val="left"/>
              <w:rPr>
                <w:b/>
                <w:szCs w:val="18"/>
                <w:lang w:val="es-ES_tradnl"/>
              </w:rPr>
            </w:pPr>
            <w:r w:rsidRPr="006F7DFD">
              <w:rPr>
                <w:b/>
                <w:szCs w:val="18"/>
                <w:lang w:val="es-ES_tradnl"/>
              </w:rPr>
              <w:t>9.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Ley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de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Ingresos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sobre</w:t>
            </w:r>
            <w:r w:rsidR="006F7DFD">
              <w:rPr>
                <w:b/>
                <w:szCs w:val="18"/>
                <w:lang w:val="es-ES_tradnl"/>
              </w:rPr>
              <w:t xml:space="preserve"> </w:t>
            </w:r>
            <w:r w:rsidRPr="006F7DFD">
              <w:rPr>
                <w:b/>
                <w:szCs w:val="18"/>
                <w:lang w:val="es-ES_tradnl"/>
              </w:rPr>
              <w:t>Hidrocarburos</w:t>
            </w:r>
          </w:p>
        </w:tc>
      </w:tr>
    </w:tbl>
    <w:p w14:paraId="52689BD0" w14:textId="77777777" w:rsidR="00B934E6" w:rsidRPr="006F7DFD" w:rsidRDefault="00B934E6" w:rsidP="00885413">
      <w:pPr>
        <w:pStyle w:val="Texto"/>
        <w:rPr>
          <w:szCs w:val="18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"/>
        <w:gridCol w:w="4944"/>
        <w:gridCol w:w="1377"/>
        <w:gridCol w:w="1357"/>
      </w:tblGrid>
      <w:tr w:rsidR="00B934E6" w:rsidRPr="006F7DFD" w14:paraId="2CBC676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22E5F6B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Número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F5215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Nombre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forma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oficial</w:t>
            </w:r>
          </w:p>
        </w:tc>
        <w:tc>
          <w:tcPr>
            <w:tcW w:w="2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CAAAD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Medio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presentación</w:t>
            </w:r>
          </w:p>
        </w:tc>
      </w:tr>
      <w:tr w:rsidR="00B934E6" w:rsidRPr="006F7DFD" w14:paraId="04BE1D0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85307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6279B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A4D03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Impreso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(Número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ejemplares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presentar)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92E8C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  <w:p w14:paraId="428BB57C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Electrónico</w:t>
            </w:r>
          </w:p>
        </w:tc>
      </w:tr>
      <w:tr w:rsidR="00B934E6" w:rsidRPr="006F7DFD" w14:paraId="45CFFE7E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B89BB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81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F80A9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informativa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operaciones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realizadas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cuenta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integrantes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consorcio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petrolero.</w:t>
            </w:r>
          </w:p>
          <w:p w14:paraId="60478FEF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9BB09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921BC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43AC5B0B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2EF67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DUC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73523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derecho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utilidad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compartida</w:t>
            </w:r>
          </w:p>
          <w:p w14:paraId="230E36B7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(Arts.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39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42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LISH)</w:t>
            </w:r>
          </w:p>
          <w:p w14:paraId="7355CA64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25C35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83D17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65E17A58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D9DF8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DEXTH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21F4A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derecho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hidrocarburos</w:t>
            </w:r>
          </w:p>
          <w:p w14:paraId="55473ECF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(Art.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44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LISH)</w:t>
            </w:r>
          </w:p>
          <w:p w14:paraId="29417EBE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  <w:r w:rsidR="00E844A2">
              <w:rPr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7F5F2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32439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051A7B0C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F616E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DEXPH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97C2C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pago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derecho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exploración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hidrocarburos</w:t>
            </w:r>
          </w:p>
          <w:p w14:paraId="344D7B34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(Art.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45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LISH)</w:t>
            </w:r>
          </w:p>
          <w:p w14:paraId="1B7C3DDA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6F7DFD">
              <w:rPr>
                <w:sz w:val="16"/>
                <w:szCs w:val="16"/>
              </w:rPr>
              <w:t>*Programa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electrónico</w:t>
            </w:r>
            <w:r w:rsidR="006F7DFD">
              <w:rPr>
                <w:sz w:val="16"/>
                <w:szCs w:val="16"/>
              </w:rPr>
              <w:t xml:space="preserve"> </w:t>
            </w:r>
            <w:r w:rsidRPr="006F7DFD">
              <w:rPr>
                <w:sz w:val="16"/>
                <w:szCs w:val="16"/>
              </w:rPr>
              <w:t>www.sat.gob.mx</w:t>
            </w:r>
            <w:r w:rsidR="00E844A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DA45F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791A1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  <w:tr w:rsidR="00B934E6" w:rsidRPr="006F7DFD" w14:paraId="44A7856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F3F9E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IAEEH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87C71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Declaración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del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impuesto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por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actividad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exploración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y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extracción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de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hidrocarburos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para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asignatarios</w:t>
            </w:r>
          </w:p>
          <w:p w14:paraId="7F7AF867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  <w:r w:rsidRPr="006F7DFD">
              <w:rPr>
                <w:b/>
                <w:sz w:val="16"/>
                <w:szCs w:val="16"/>
                <w:lang w:val="es-ES_tradnl"/>
              </w:rPr>
              <w:t>(Art.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54</w:t>
            </w:r>
            <w:r w:rsidR="006F7DFD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b/>
                <w:sz w:val="16"/>
                <w:szCs w:val="16"/>
                <w:lang w:val="es-ES_tradnl"/>
              </w:rPr>
              <w:t>LISH).</w:t>
            </w:r>
          </w:p>
          <w:p w14:paraId="2B988347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*Programa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electrónico</w:t>
            </w:r>
            <w:r w:rsidR="006F7DFD">
              <w:rPr>
                <w:sz w:val="16"/>
                <w:szCs w:val="16"/>
                <w:lang w:val="es-ES_tradnl"/>
              </w:rPr>
              <w:t xml:space="preserve"> </w:t>
            </w:r>
            <w:r w:rsidRPr="006F7DFD">
              <w:rPr>
                <w:sz w:val="16"/>
                <w:szCs w:val="16"/>
                <w:lang w:val="es-ES_tradnl"/>
              </w:rPr>
              <w:t>www.sat.gob.mx</w:t>
            </w:r>
          </w:p>
          <w:p w14:paraId="14F0F803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74DEC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557D6" w14:textId="77777777" w:rsidR="00B934E6" w:rsidRPr="006F7DFD" w:rsidRDefault="00B934E6" w:rsidP="00F22AE0">
            <w:pPr>
              <w:pStyle w:val="Texto"/>
              <w:spacing w:before="20" w:after="20" w:line="150" w:lineRule="exact"/>
              <w:ind w:firstLine="0"/>
              <w:jc w:val="center"/>
              <w:rPr>
                <w:sz w:val="16"/>
                <w:szCs w:val="16"/>
                <w:lang w:val="es-ES_tradnl"/>
              </w:rPr>
            </w:pPr>
            <w:r w:rsidRPr="006F7DFD">
              <w:rPr>
                <w:sz w:val="16"/>
                <w:szCs w:val="16"/>
                <w:lang w:val="es-ES_tradnl"/>
              </w:rPr>
              <w:t>*Internet</w:t>
            </w:r>
          </w:p>
        </w:tc>
      </w:tr>
    </w:tbl>
    <w:p w14:paraId="69B4D5DE" w14:textId="77777777" w:rsidR="00B934E6" w:rsidRPr="006F7DFD" w:rsidRDefault="00B934E6" w:rsidP="00F22AE0">
      <w:pPr>
        <w:pStyle w:val="Texto"/>
        <w:spacing w:after="0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B934E6" w:rsidRPr="006F7DFD" w14:paraId="42A14144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712" w:type="dxa"/>
            <w:noWrap/>
          </w:tcPr>
          <w:p w14:paraId="597D9A9C" w14:textId="77777777" w:rsidR="00B934E6" w:rsidRPr="006F7DFD" w:rsidRDefault="00B934E6" w:rsidP="00DD764E">
            <w:pPr>
              <w:pStyle w:val="Texto"/>
              <w:spacing w:before="20" w:after="20" w:line="240" w:lineRule="auto"/>
              <w:ind w:firstLine="0"/>
              <w:jc w:val="left"/>
              <w:rPr>
                <w:b/>
                <w:szCs w:val="18"/>
              </w:rPr>
            </w:pPr>
            <w:r w:rsidRPr="006F7DFD">
              <w:rPr>
                <w:b/>
                <w:szCs w:val="18"/>
              </w:rPr>
              <w:t>B.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Formatos,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cuestionarios,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instructivos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y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catálogos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aprobados.</w:t>
            </w:r>
          </w:p>
        </w:tc>
      </w:tr>
    </w:tbl>
    <w:p w14:paraId="3F51AB70" w14:textId="77777777" w:rsidR="00B934E6" w:rsidRPr="006F7DFD" w:rsidRDefault="00B934E6" w:rsidP="00F22AE0">
      <w:pPr>
        <w:pStyle w:val="Texto"/>
        <w:spacing w:after="0"/>
        <w:rPr>
          <w:szCs w:val="18"/>
        </w:rPr>
      </w:pPr>
    </w:p>
    <w:p w14:paraId="3B2ACA72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1.</w:t>
      </w:r>
      <w:r w:rsidRPr="006F7DFD">
        <w:rPr>
          <w:szCs w:val="18"/>
        </w:rPr>
        <w:tab/>
        <w:t>Cédula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Identificación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Fiscal.</w:t>
      </w:r>
    </w:p>
    <w:p w14:paraId="73A53A52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1.1.</w:t>
      </w:r>
      <w:r w:rsidRPr="006F7DFD">
        <w:rPr>
          <w:szCs w:val="18"/>
        </w:rPr>
        <w:tab/>
        <w:t>Cédula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Identificación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Fiscal.</w:t>
      </w:r>
    </w:p>
    <w:p w14:paraId="24BB63DC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2.</w:t>
      </w:r>
      <w:r w:rsidRPr="006F7DFD">
        <w:rPr>
          <w:szCs w:val="18"/>
        </w:rPr>
        <w:tab/>
        <w:t>Constancia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Registro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el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RFC.</w:t>
      </w:r>
    </w:p>
    <w:p w14:paraId="43F2C35E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3.</w:t>
      </w:r>
      <w:r w:rsidRPr="006F7DFD">
        <w:rPr>
          <w:szCs w:val="18"/>
        </w:rPr>
        <w:tab/>
        <w:t>Logotipo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Fiscal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(máquinas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registradoras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comprobación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fiscal).</w:t>
      </w:r>
    </w:p>
    <w:p w14:paraId="533DBBD3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4.</w:t>
      </w:r>
      <w:r w:rsidRPr="006F7DFD">
        <w:rPr>
          <w:szCs w:val="18"/>
        </w:rPr>
        <w:tab/>
        <w:t>Catálogo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claves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instituciones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crédito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para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efecto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que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sean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señaladas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las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solicitudes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devolución,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y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su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caso,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las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declaraciones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respectivas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por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parte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las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personas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físicas.</w:t>
      </w:r>
    </w:p>
    <w:p w14:paraId="025B5CDB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5.</w:t>
      </w:r>
      <w:r w:rsidRPr="006F7DFD">
        <w:rPr>
          <w:szCs w:val="18"/>
        </w:rPr>
        <w:tab/>
        <w:t>Instructivo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para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la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presentación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información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medios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magnéticos.</w:t>
      </w:r>
    </w:p>
    <w:p w14:paraId="0605F0D0" w14:textId="77777777" w:rsidR="00B934E6" w:rsidRPr="006F7DFD" w:rsidRDefault="00B934E6" w:rsidP="00F22AE0">
      <w:pPr>
        <w:pStyle w:val="Texto"/>
        <w:spacing w:after="80"/>
        <w:ind w:left="1152" w:hanging="432"/>
        <w:rPr>
          <w:szCs w:val="18"/>
          <w:lang w:val="es-ES_tradnl"/>
        </w:rPr>
      </w:pPr>
      <w:r w:rsidRPr="006F7DFD">
        <w:rPr>
          <w:szCs w:val="18"/>
          <w:lang w:val="es-ES_tradnl"/>
        </w:rPr>
        <w:t>a)</w:t>
      </w:r>
      <w:r w:rsidRPr="006F7DFD">
        <w:rPr>
          <w:szCs w:val="18"/>
          <w:lang w:val="es-ES_tradnl"/>
        </w:rPr>
        <w:tab/>
        <w:t>Información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generada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través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del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Sistema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Declaraciones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Informativas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por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Medios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Magnéticos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(D.I.M.M.).</w:t>
      </w:r>
    </w:p>
    <w:p w14:paraId="2CF41855" w14:textId="77777777" w:rsidR="00B934E6" w:rsidRPr="006F7DFD" w:rsidRDefault="00B934E6" w:rsidP="00F22AE0">
      <w:pPr>
        <w:pStyle w:val="Texto"/>
        <w:spacing w:after="80"/>
        <w:ind w:left="1152" w:hanging="432"/>
        <w:rPr>
          <w:szCs w:val="18"/>
          <w:lang w:val="es-ES_tradnl"/>
        </w:rPr>
      </w:pPr>
      <w:r w:rsidRPr="006F7DFD">
        <w:rPr>
          <w:szCs w:val="18"/>
          <w:lang w:val="es-ES_tradnl"/>
        </w:rPr>
        <w:t>b)</w:t>
      </w:r>
      <w:r w:rsidRPr="006F7DFD">
        <w:rPr>
          <w:szCs w:val="18"/>
          <w:lang w:val="es-ES_tradnl"/>
        </w:rPr>
        <w:tab/>
        <w:t>Información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generada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por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los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programas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electrónicos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proporcionados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por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el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SAT,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para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su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presentación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en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medios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magnéticos.</w:t>
      </w:r>
    </w:p>
    <w:p w14:paraId="2B564B43" w14:textId="77777777" w:rsidR="00B934E6" w:rsidRPr="006F7DFD" w:rsidRDefault="00B934E6" w:rsidP="00F22AE0">
      <w:pPr>
        <w:pStyle w:val="Texto"/>
        <w:spacing w:after="80"/>
        <w:ind w:left="1152" w:hanging="432"/>
        <w:rPr>
          <w:szCs w:val="18"/>
          <w:lang w:val="es-ES_tradnl"/>
        </w:rPr>
      </w:pPr>
      <w:r w:rsidRPr="006F7DFD">
        <w:rPr>
          <w:szCs w:val="18"/>
          <w:lang w:val="es-ES_tradnl"/>
        </w:rPr>
        <w:t>c)</w:t>
      </w:r>
      <w:r w:rsidRPr="006F7DFD">
        <w:rPr>
          <w:szCs w:val="18"/>
          <w:lang w:val="es-ES_tradnl"/>
        </w:rPr>
        <w:tab/>
        <w:t>Información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libre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presentación.</w:t>
      </w:r>
    </w:p>
    <w:p w14:paraId="2892247E" w14:textId="77777777" w:rsidR="00B934E6" w:rsidRPr="006F7DFD" w:rsidRDefault="00B934E6" w:rsidP="00F22AE0">
      <w:pPr>
        <w:pStyle w:val="Texto"/>
        <w:spacing w:after="80"/>
        <w:ind w:left="1152" w:hanging="432"/>
        <w:rPr>
          <w:szCs w:val="18"/>
          <w:lang w:val="es-ES_tradnl"/>
        </w:rPr>
      </w:pPr>
      <w:r w:rsidRPr="006F7DFD">
        <w:rPr>
          <w:szCs w:val="18"/>
          <w:lang w:val="es-ES_tradnl"/>
        </w:rPr>
        <w:t>d)</w:t>
      </w:r>
      <w:r w:rsidRPr="006F7DFD">
        <w:rPr>
          <w:szCs w:val="18"/>
          <w:lang w:val="es-ES_tradnl"/>
        </w:rPr>
        <w:tab/>
        <w:t>Información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presentación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específica.</w:t>
      </w:r>
    </w:p>
    <w:p w14:paraId="098EBB20" w14:textId="77777777" w:rsidR="00B934E6" w:rsidRPr="006F7DFD" w:rsidRDefault="00B934E6" w:rsidP="00F22AE0">
      <w:pPr>
        <w:pStyle w:val="Texto"/>
        <w:spacing w:after="80"/>
        <w:ind w:left="1584" w:hanging="432"/>
        <w:rPr>
          <w:szCs w:val="18"/>
          <w:lang w:val="es-ES_tradnl"/>
        </w:rPr>
      </w:pPr>
      <w:r w:rsidRPr="006F7DFD">
        <w:rPr>
          <w:szCs w:val="18"/>
          <w:lang w:val="es-ES_tradnl"/>
        </w:rPr>
        <w:t>(1)</w:t>
      </w:r>
      <w:r w:rsidRPr="006F7DFD">
        <w:rPr>
          <w:szCs w:val="18"/>
          <w:lang w:val="es-ES_tradnl"/>
        </w:rPr>
        <w:tab/>
        <w:t>Información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la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solicitud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devolución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o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el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aviso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compensación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saldos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favor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del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impuesto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al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valor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agregado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establecida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en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reglas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carácter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general.</w:t>
      </w:r>
    </w:p>
    <w:p w14:paraId="43AD5F14" w14:textId="77777777" w:rsidR="00B934E6" w:rsidRPr="006F7DFD" w:rsidRDefault="00B934E6" w:rsidP="00F22AE0">
      <w:pPr>
        <w:pStyle w:val="Texto"/>
        <w:spacing w:after="80"/>
        <w:ind w:left="1584" w:hanging="432"/>
        <w:rPr>
          <w:szCs w:val="18"/>
          <w:lang w:val="es-ES_tradnl"/>
        </w:rPr>
      </w:pPr>
      <w:r w:rsidRPr="006F7DFD">
        <w:rPr>
          <w:szCs w:val="18"/>
          <w:lang w:val="es-ES_tradnl"/>
        </w:rPr>
        <w:t>(2)</w:t>
      </w:r>
      <w:r w:rsidRPr="006F7DFD">
        <w:rPr>
          <w:szCs w:val="18"/>
          <w:lang w:val="es-ES_tradnl"/>
        </w:rPr>
        <w:tab/>
        <w:t>Información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relativa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los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créditos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fiscales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que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las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Autoridades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Federales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remitan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al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SAT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para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su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cobro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través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del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Procedimiento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Administrativo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de</w:t>
      </w:r>
      <w:r w:rsidR="006F7DFD">
        <w:rPr>
          <w:szCs w:val="18"/>
          <w:lang w:val="es-ES_tradnl"/>
        </w:rPr>
        <w:t xml:space="preserve"> </w:t>
      </w:r>
      <w:r w:rsidRPr="006F7DFD">
        <w:rPr>
          <w:szCs w:val="18"/>
          <w:lang w:val="es-ES_tradnl"/>
        </w:rPr>
        <w:t>Ejecución.</w:t>
      </w:r>
    </w:p>
    <w:p w14:paraId="6D25570B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6.</w:t>
      </w:r>
      <w:r w:rsidRPr="006F7DFD">
        <w:rPr>
          <w:szCs w:val="18"/>
        </w:rPr>
        <w:tab/>
        <w:t>Catálogo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claves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derechos.</w:t>
      </w:r>
    </w:p>
    <w:p w14:paraId="4C89422C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7.</w:t>
      </w:r>
      <w:r w:rsidRPr="006F7DFD">
        <w:rPr>
          <w:szCs w:val="18"/>
        </w:rPr>
        <w:tab/>
        <w:t>Catálogo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claves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productos.</w:t>
      </w:r>
    </w:p>
    <w:p w14:paraId="48BC7185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8.</w:t>
      </w:r>
      <w:r w:rsidRPr="006F7DFD">
        <w:rPr>
          <w:szCs w:val="18"/>
        </w:rPr>
        <w:tab/>
        <w:t>Catálogo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claves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aprovechamientos.</w:t>
      </w:r>
    </w:p>
    <w:p w14:paraId="005BC580" w14:textId="77777777" w:rsidR="00B934E6" w:rsidRPr="006F7DFD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9.</w:t>
      </w:r>
      <w:r w:rsidRPr="006F7DFD">
        <w:rPr>
          <w:szCs w:val="18"/>
        </w:rPr>
        <w:tab/>
        <w:t>Modelo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escrito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“Carta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conformidad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los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Sorteos”.</w:t>
      </w:r>
    </w:p>
    <w:p w14:paraId="5BB46C3B" w14:textId="77777777" w:rsidR="00B934E6" w:rsidRDefault="00B934E6" w:rsidP="00F22AE0">
      <w:pPr>
        <w:pStyle w:val="Texto"/>
        <w:spacing w:after="80"/>
        <w:ind w:left="720" w:hanging="432"/>
        <w:rPr>
          <w:szCs w:val="18"/>
        </w:rPr>
      </w:pPr>
      <w:r w:rsidRPr="006F7DFD">
        <w:rPr>
          <w:szCs w:val="18"/>
        </w:rPr>
        <w:t>10.</w:t>
      </w:r>
      <w:r w:rsidRPr="006F7DFD">
        <w:rPr>
          <w:szCs w:val="18"/>
        </w:rPr>
        <w:tab/>
        <w:t>Cédula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calificación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riesgos.</w:t>
      </w:r>
    </w:p>
    <w:p w14:paraId="33A8FE22" w14:textId="77777777" w:rsidR="00F22AE0" w:rsidRPr="006F7DFD" w:rsidRDefault="00F22AE0" w:rsidP="00DD764E">
      <w:pPr>
        <w:pStyle w:val="Texto"/>
        <w:spacing w:line="222" w:lineRule="exact"/>
        <w:ind w:left="720" w:hanging="432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B934E6" w:rsidRPr="006F7DFD" w14:paraId="6FE87F67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712" w:type="dxa"/>
            <w:noWrap/>
          </w:tcPr>
          <w:p w14:paraId="752A3963" w14:textId="77777777" w:rsidR="00B934E6" w:rsidRPr="006F7DFD" w:rsidRDefault="00B934E6" w:rsidP="00885413">
            <w:pPr>
              <w:pStyle w:val="Texto"/>
              <w:ind w:firstLine="0"/>
              <w:rPr>
                <w:b/>
                <w:szCs w:val="18"/>
              </w:rPr>
            </w:pPr>
            <w:r w:rsidRPr="006F7DFD">
              <w:rPr>
                <w:b/>
                <w:szCs w:val="18"/>
              </w:rPr>
              <w:t>C.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Estampilla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para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el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pago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del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impuesto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sobre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la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renta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por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depósitos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e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inversiones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que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se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reciban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en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México.</w:t>
            </w:r>
          </w:p>
        </w:tc>
      </w:tr>
    </w:tbl>
    <w:p w14:paraId="456C76BF" w14:textId="77777777" w:rsidR="00B934E6" w:rsidRPr="006F7DFD" w:rsidRDefault="00B934E6" w:rsidP="00885413">
      <w:pPr>
        <w:pStyle w:val="Texto"/>
        <w:rPr>
          <w:szCs w:val="18"/>
        </w:rPr>
      </w:pPr>
      <w:r w:rsidRPr="006F7DFD">
        <w:rPr>
          <w:szCs w:val="18"/>
        </w:rPr>
        <w:t>Estampilla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para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el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pago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del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impuesto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sobre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la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renta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por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depósitos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inversiones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que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se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reciban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en</w:t>
      </w:r>
      <w:r w:rsidR="006F7DFD">
        <w:rPr>
          <w:szCs w:val="18"/>
        </w:rPr>
        <w:t xml:space="preserve"> </w:t>
      </w:r>
      <w:r w:rsidRPr="006F7DFD">
        <w:rPr>
          <w:szCs w:val="18"/>
        </w:rPr>
        <w:t>México.</w:t>
      </w: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B934E6" w:rsidRPr="006F7DFD" w14:paraId="41A50F42" w14:textId="7777777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712" w:type="dxa"/>
            <w:noWrap/>
          </w:tcPr>
          <w:p w14:paraId="6D145F9E" w14:textId="77777777" w:rsidR="00B934E6" w:rsidRPr="006F7DFD" w:rsidRDefault="00B934E6" w:rsidP="00885413">
            <w:pPr>
              <w:pStyle w:val="Texto"/>
              <w:ind w:firstLine="0"/>
              <w:rPr>
                <w:b/>
                <w:szCs w:val="18"/>
              </w:rPr>
            </w:pPr>
            <w:r w:rsidRPr="006F7DFD">
              <w:rPr>
                <w:b/>
                <w:szCs w:val="18"/>
              </w:rPr>
              <w:t>D.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Listados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de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información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que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deberán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contener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las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formas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oficiales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que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publiquen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las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entidades</w:t>
            </w:r>
            <w:r w:rsidR="006F7DFD">
              <w:rPr>
                <w:b/>
                <w:szCs w:val="18"/>
              </w:rPr>
              <w:t xml:space="preserve"> </w:t>
            </w:r>
            <w:r w:rsidRPr="006F7DFD">
              <w:rPr>
                <w:b/>
                <w:szCs w:val="18"/>
              </w:rPr>
              <w:t>federativas.</w:t>
            </w:r>
          </w:p>
        </w:tc>
      </w:tr>
    </w:tbl>
    <w:p w14:paraId="74472F50" w14:textId="77777777" w:rsidR="00B934E6" w:rsidRPr="006F7DFD" w:rsidRDefault="00B934E6" w:rsidP="00F22AE0">
      <w:pPr>
        <w:pStyle w:val="Texto"/>
        <w:spacing w:after="0"/>
        <w:rPr>
          <w:szCs w:val="18"/>
        </w:rPr>
      </w:pPr>
    </w:p>
    <w:p w14:paraId="69EF162F" w14:textId="77777777" w:rsidR="00B934E6" w:rsidRPr="006F7DFD" w:rsidRDefault="00B934E6" w:rsidP="00885413">
      <w:pPr>
        <w:pStyle w:val="Texto"/>
        <w:rPr>
          <w:b/>
          <w:szCs w:val="18"/>
        </w:rPr>
      </w:pPr>
      <w:r w:rsidRPr="006F7DFD">
        <w:rPr>
          <w:b/>
          <w:szCs w:val="18"/>
        </w:rPr>
        <w:t>1.</w:t>
      </w:r>
      <w:r w:rsidR="006F7DFD">
        <w:rPr>
          <w:b/>
          <w:szCs w:val="18"/>
        </w:rPr>
        <w:t xml:space="preserve"> </w:t>
      </w:r>
      <w:r w:rsidRPr="006F7DFD">
        <w:rPr>
          <w:b/>
          <w:szCs w:val="18"/>
        </w:rPr>
        <w:tab/>
        <w:t>Declaraciones</w:t>
      </w:r>
      <w:r w:rsidR="006F7DFD">
        <w:rPr>
          <w:b/>
          <w:szCs w:val="18"/>
        </w:rPr>
        <w:t xml:space="preserve"> </w:t>
      </w:r>
      <w:r w:rsidRPr="006F7DFD">
        <w:rPr>
          <w:b/>
          <w:szCs w:val="18"/>
        </w:rPr>
        <w:t>de</w:t>
      </w:r>
      <w:r w:rsidR="006F7DFD">
        <w:rPr>
          <w:b/>
          <w:szCs w:val="18"/>
        </w:rPr>
        <w:t xml:space="preserve"> </w:t>
      </w:r>
      <w:r w:rsidRPr="006F7DFD">
        <w:rPr>
          <w:b/>
          <w:szCs w:val="18"/>
        </w:rPr>
        <w:t>pago.</w:t>
      </w:r>
    </w:p>
    <w:p w14:paraId="1432E850" w14:textId="77777777" w:rsidR="00B934E6" w:rsidRPr="006F7DFD" w:rsidRDefault="00B934E6" w:rsidP="00DD764E">
      <w:pPr>
        <w:pStyle w:val="ROMANOS"/>
        <w:rPr>
          <w:lang w:val="es-ES_tradnl"/>
        </w:rPr>
      </w:pPr>
      <w:r w:rsidRPr="006F7DFD">
        <w:rPr>
          <w:szCs w:val="16"/>
          <w:lang w:val="es-ES_tradnl"/>
        </w:rPr>
        <w:t>a)</w:t>
      </w:r>
      <w:r w:rsidRPr="006F7DFD">
        <w:rPr>
          <w:szCs w:val="16"/>
          <w:lang w:val="es-ES_tradnl"/>
        </w:rPr>
        <w:tab/>
      </w:r>
      <w:r w:rsidRPr="006F7DFD">
        <w:rPr>
          <w:lang w:val="es-ES_tradnl"/>
        </w:rPr>
        <w:t>Listado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requisitos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mínimos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que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deberán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contener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las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formas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oficiales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que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publiquen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las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Entidades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Federativas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para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pago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ISR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por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enajenación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terrenos,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construcciones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terrenos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y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construcciones,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que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se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refiere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la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regla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3.15.8.,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segundo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párrafo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esta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Resolución.</w:t>
      </w:r>
    </w:p>
    <w:p w14:paraId="0006F35F" w14:textId="77777777" w:rsidR="00B934E6" w:rsidRDefault="00B934E6" w:rsidP="00DD764E">
      <w:pPr>
        <w:pStyle w:val="ROMANOS"/>
        <w:rPr>
          <w:lang w:val="es-ES_tradnl"/>
        </w:rPr>
      </w:pPr>
      <w:r w:rsidRPr="006F7DFD">
        <w:rPr>
          <w:szCs w:val="16"/>
          <w:lang w:val="es-ES_tradnl"/>
        </w:rPr>
        <w:t>b)</w:t>
      </w:r>
      <w:r w:rsidRPr="006F7DFD">
        <w:rPr>
          <w:szCs w:val="16"/>
          <w:lang w:val="es-ES_tradnl"/>
        </w:rPr>
        <w:tab/>
      </w:r>
      <w:r w:rsidRPr="006F7DFD">
        <w:rPr>
          <w:lang w:val="es-ES_tradnl"/>
        </w:rPr>
        <w:t>Listado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requisitos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mínimos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que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deberán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contener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las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formas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oficiales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que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publiquen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las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Entidades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Federativas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que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hace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referencia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el</w:t>
      </w:r>
      <w:r w:rsidR="006F7DFD">
        <w:rPr>
          <w:b/>
          <w:lang w:val="es-ES_tradnl"/>
        </w:rPr>
        <w:t xml:space="preserve"> </w:t>
      </w:r>
      <w:r w:rsidRPr="006F7DFD">
        <w:rPr>
          <w:lang w:val="es-ES_tradnl"/>
        </w:rPr>
        <w:t>Anexo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17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Convenio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Colaboración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Administrativa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en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Materia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Fiscal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Federal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y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Anexo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2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citado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Convenio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para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caso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Distrito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Federal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conforme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la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Ley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del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Impuesto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Especial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sobre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Producción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y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Servicios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por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gasolinas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y</w:t>
      </w:r>
      <w:r w:rsidR="006F7DFD">
        <w:rPr>
          <w:lang w:val="es-ES_tradnl"/>
        </w:rPr>
        <w:t xml:space="preserve"> </w:t>
      </w:r>
      <w:r w:rsidRPr="006F7DFD">
        <w:rPr>
          <w:lang w:val="es-ES_tradnl"/>
        </w:rPr>
        <w:t>diesel.</w:t>
      </w:r>
    </w:p>
    <w:p w14:paraId="25B340BB" w14:textId="77777777" w:rsidR="00755E2C" w:rsidRPr="00755E2C" w:rsidRDefault="00755E2C" w:rsidP="00755E2C">
      <w:pPr>
        <w:pStyle w:val="ROMANOS"/>
        <w:pBdr>
          <w:top w:val="single" w:sz="4" w:space="1" w:color="auto"/>
          <w:bottom w:val="single" w:sz="4" w:space="1" w:color="auto"/>
        </w:pBdr>
        <w:rPr>
          <w:b/>
        </w:rPr>
      </w:pPr>
      <w:r w:rsidRPr="00755E2C">
        <w:rPr>
          <w:b/>
        </w:rPr>
        <w:t xml:space="preserve">A. </w:t>
      </w:r>
      <w:r w:rsidRPr="00755E2C">
        <w:rPr>
          <w:b/>
        </w:rPr>
        <w:tab/>
        <w:t>Formas oficiales aprobadas.</w:t>
      </w:r>
    </w:p>
    <w:p w14:paraId="68C708C5" w14:textId="77777777" w:rsidR="00755E2C" w:rsidRPr="00755E2C" w:rsidRDefault="00755E2C" w:rsidP="00755E2C">
      <w:pPr>
        <w:pStyle w:val="Texto"/>
        <w:spacing w:after="0" w:line="240" w:lineRule="auto"/>
        <w:rPr>
          <w:b/>
        </w:rPr>
      </w:pPr>
    </w:p>
    <w:p w14:paraId="36A855F1" w14:textId="77777777" w:rsidR="00755E2C" w:rsidRPr="00755E2C" w:rsidRDefault="00755E2C" w:rsidP="00755E2C">
      <w:pPr>
        <w:pStyle w:val="ROMANOS"/>
        <w:pBdr>
          <w:bottom w:val="single" w:sz="4" w:space="1" w:color="auto"/>
        </w:pBdr>
        <w:rPr>
          <w:b/>
        </w:rPr>
      </w:pPr>
      <w:r w:rsidRPr="00755E2C">
        <w:rPr>
          <w:b/>
        </w:rPr>
        <w:t>1. Código</w:t>
      </w:r>
    </w:p>
    <w:p w14:paraId="72F5D95C" w14:textId="77777777" w:rsidR="00755E2C" w:rsidRPr="006F7DFD" w:rsidRDefault="00755E2C" w:rsidP="00755E2C">
      <w:pPr>
        <w:pStyle w:val="Texto"/>
        <w:spacing w:after="0" w:line="240" w:lineRule="auto"/>
        <w:rPr>
          <w:lang w:val="es-ES_tradnl"/>
        </w:rPr>
      </w:pPr>
    </w:p>
    <w:p w14:paraId="5CA0A451" w14:textId="70141B82" w:rsidR="00DD764E" w:rsidRDefault="004E295C" w:rsidP="00755E2C">
      <w:pPr>
        <w:pStyle w:val="Texto"/>
        <w:spacing w:line="240" w:lineRule="auto"/>
        <w:ind w:firstLine="0"/>
        <w:jc w:val="center"/>
        <w:rPr>
          <w:noProof/>
          <w:szCs w:val="18"/>
          <w:lang w:eastAsia="es-MX"/>
        </w:rPr>
      </w:pPr>
      <w:r w:rsidRPr="009A58D6">
        <w:rPr>
          <w:noProof/>
          <w:szCs w:val="18"/>
          <w:lang w:eastAsia="es-MX"/>
        </w:rPr>
        <w:drawing>
          <wp:inline distT="0" distB="0" distL="0" distR="0" wp14:anchorId="3981ADCC" wp14:editId="5E0139D2">
            <wp:extent cx="4781550" cy="5981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A80C" w14:textId="77777777" w:rsidR="00DD764E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5B57880F" w14:textId="77777777" w:rsidR="00DD764E" w:rsidRDefault="00DD764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480B8E07" w14:textId="77777777" w:rsidR="00DD764E" w:rsidRDefault="00DD764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E546F91" w14:textId="164245E8" w:rsidR="00A2727E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3EF53F41" wp14:editId="514D1C44">
            <wp:extent cx="5581650" cy="7229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0364" w14:textId="77777777" w:rsidR="00DD764E" w:rsidRDefault="00DD764E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7413D496" w14:textId="77777777" w:rsidR="00DD764E" w:rsidRPr="006F7DFD" w:rsidRDefault="00DD764E" w:rsidP="00B934E6">
      <w:pPr>
        <w:spacing w:after="101"/>
        <w:jc w:val="center"/>
        <w:rPr>
          <w:rFonts w:ascii="Arial" w:hAnsi="Arial" w:cs="Arial"/>
          <w:sz w:val="18"/>
          <w:szCs w:val="18"/>
        </w:rPr>
        <w:sectPr w:rsidR="00DD764E" w:rsidRPr="006F7DFD" w:rsidSect="00A133A1">
          <w:headerReference w:type="even" r:id="rId9"/>
          <w:headerReference w:type="default" r:id="rId10"/>
          <w:pgSz w:w="12240" w:h="15840" w:code="1"/>
          <w:pgMar w:top="1152" w:right="1699" w:bottom="1296" w:left="1699" w:header="706" w:footer="706" w:gutter="0"/>
          <w:cols w:space="708"/>
          <w:docGrid w:linePitch="360"/>
        </w:sectPr>
      </w:pPr>
    </w:p>
    <w:p w14:paraId="37CF86B6" w14:textId="77777777" w:rsidR="00A133A1" w:rsidRPr="00A133A1" w:rsidRDefault="00A133A1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2F6FD6A6" w14:textId="77777777" w:rsidR="00A133A1" w:rsidRPr="00A133A1" w:rsidRDefault="00A133A1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08A72AC" w14:textId="60349FB6" w:rsidR="00A133A1" w:rsidRPr="00A133A1" w:rsidRDefault="004E295C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9A58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18879C7" wp14:editId="335F0AF8">
            <wp:extent cx="7086600" cy="4400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1E8F" w14:textId="77777777" w:rsidR="00A133A1" w:rsidRPr="00A133A1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column"/>
      </w:r>
    </w:p>
    <w:p w14:paraId="57C700FB" w14:textId="77777777" w:rsidR="00A133A1" w:rsidRPr="00A133A1" w:rsidRDefault="00A133A1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087D7D65" w14:textId="3FA28762" w:rsidR="00A2727E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4BB4A6FA" wp14:editId="103E4324">
            <wp:extent cx="7381875" cy="41814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47DC" w14:textId="77777777" w:rsidR="00D82E4D" w:rsidRPr="00A133A1" w:rsidRDefault="00D82E4D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br w:type="column"/>
      </w:r>
    </w:p>
    <w:p w14:paraId="2A11974B" w14:textId="578A6E3D" w:rsidR="00A133A1" w:rsidRPr="00A133A1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6C769CEF" wp14:editId="18B0F3EC">
            <wp:extent cx="7439025" cy="4495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5DFF3" w14:textId="77777777" w:rsidR="00A133A1" w:rsidRDefault="00A133A1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30CD66F6" w14:textId="77777777" w:rsidR="00A133A1" w:rsidRPr="006F7DFD" w:rsidRDefault="00A133A1" w:rsidP="00B934E6">
      <w:pPr>
        <w:spacing w:after="101"/>
        <w:jc w:val="center"/>
        <w:rPr>
          <w:rFonts w:ascii="Arial" w:hAnsi="Arial" w:cs="Arial"/>
          <w:sz w:val="18"/>
          <w:szCs w:val="18"/>
        </w:rPr>
        <w:sectPr w:rsidR="00A133A1" w:rsidRPr="006F7DFD" w:rsidSect="008F07EF">
          <w:headerReference w:type="even" r:id="rId14"/>
          <w:headerReference w:type="default" r:id="rId15"/>
          <w:pgSz w:w="12242" w:h="15842" w:code="1"/>
          <w:pgMar w:top="1151" w:right="1701" w:bottom="1298" w:left="1701" w:header="709" w:footer="709" w:gutter="0"/>
          <w:cols w:space="720"/>
        </w:sectPr>
      </w:pPr>
    </w:p>
    <w:p w14:paraId="52F3C49B" w14:textId="77777777" w:rsidR="00D82E4D" w:rsidRDefault="00D82E4D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6CCA54F5" w14:textId="77777777" w:rsidR="00D82E4D" w:rsidRDefault="00D82E4D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292A355D" w14:textId="77777777" w:rsidR="00D82E4D" w:rsidRDefault="00D82E4D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534DFC16" w14:textId="061CF22E" w:rsidR="00A2727E" w:rsidRPr="006F7DFD" w:rsidRDefault="004E295C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9A58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D6F6E0B" wp14:editId="2AAB3BAC">
            <wp:extent cx="5591175" cy="72866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C6E2" w14:textId="77777777" w:rsidR="00A2727E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column"/>
      </w:r>
    </w:p>
    <w:p w14:paraId="57F6C5B6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310BA977" w14:textId="77777777" w:rsidR="00D82E4D" w:rsidRPr="006F7DF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2771059C" w14:textId="4521D24F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56DD6127" wp14:editId="2E03069F">
            <wp:extent cx="5581650" cy="7277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1012C" w14:textId="77777777" w:rsidR="00D82E4D" w:rsidRDefault="00D82E4D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79C6C41B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595E38D1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0EB69141" w14:textId="5505C558" w:rsidR="00A2727E" w:rsidRPr="006F7DFD" w:rsidRDefault="004E295C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9A58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5E5081D" wp14:editId="714090F4">
            <wp:extent cx="4991100" cy="7696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F309A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4F282A15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52E352ED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5F12C21" w14:textId="4ACBE502" w:rsidR="00A2727E" w:rsidRPr="006F7DFD" w:rsidRDefault="004E295C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9A58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E74E613" wp14:editId="48219131">
            <wp:extent cx="5029200" cy="73818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EC9E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16204257" w14:textId="64F5197C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25AB40D1" wp14:editId="5A395816">
            <wp:extent cx="5162550" cy="79724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CE62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37036A15" w14:textId="77777777" w:rsidR="00C779EA" w:rsidRDefault="00C779EA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19097170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1A5185F2" w14:textId="551C72BF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35E26A91" wp14:editId="23BE42FC">
            <wp:extent cx="5172075" cy="7029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477E" w14:textId="32096688" w:rsidR="00D82E4D" w:rsidRDefault="00A2727E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6F7DFD">
        <w:rPr>
          <w:rFonts w:ascii="Arial" w:hAnsi="Arial" w:cs="Arial"/>
          <w:sz w:val="18"/>
          <w:szCs w:val="18"/>
        </w:rPr>
        <w:br w:type="page"/>
      </w:r>
      <w:r w:rsidR="004E295C" w:rsidRPr="009A58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A1F11F2" wp14:editId="16DCDCA5">
            <wp:extent cx="5181600" cy="8220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F778D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04BA40B5" w14:textId="77777777" w:rsidR="00C779EA" w:rsidRDefault="00C779EA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851031E" w14:textId="716BD048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25003F84" wp14:editId="40C219FD">
            <wp:extent cx="5162550" cy="78867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8BE9" w14:textId="2258CA95" w:rsidR="00D82E4D" w:rsidRDefault="00A2727E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6F7DFD">
        <w:rPr>
          <w:rFonts w:ascii="Arial" w:hAnsi="Arial" w:cs="Arial"/>
          <w:sz w:val="18"/>
          <w:szCs w:val="18"/>
        </w:rPr>
        <w:br w:type="page"/>
      </w:r>
      <w:r w:rsidR="004E295C" w:rsidRPr="009A58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5917330" wp14:editId="0A52B790">
            <wp:extent cx="5181600" cy="8134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46C9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5F553807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6353486C" w14:textId="77777777" w:rsidR="00C779EA" w:rsidRDefault="00C779EA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0D0E35F2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5384F2A" w14:textId="44227FFA" w:rsidR="00A2727E" w:rsidRPr="006F7DFD" w:rsidRDefault="004E295C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9A58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7FCAFD0" wp14:editId="61599127">
            <wp:extent cx="5181600" cy="67913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FEB0" w14:textId="77777777" w:rsidR="00A2727E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5AD4664D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216572F0" w14:textId="77777777" w:rsidR="00D82E4D" w:rsidRPr="006F7DF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4BF7284B" w14:textId="3D20F8D0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03F17AF5" wp14:editId="0D381F99">
            <wp:extent cx="5591175" cy="7239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AD8B" w14:textId="77777777" w:rsidR="00A2727E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7DFBA7B3" w14:textId="77777777" w:rsidR="00D82E4D" w:rsidRPr="006F7DF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3A5D880C" w14:textId="71227E28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6206CBEA" wp14:editId="6C220B90">
            <wp:extent cx="5591175" cy="7239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FE51" w14:textId="77777777" w:rsidR="00A2727E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7281279D" w14:textId="77777777" w:rsidR="00D82E4D" w:rsidRPr="006F7DF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5FD9A918" w14:textId="4D8ABEA2" w:rsidR="00A2727E" w:rsidRPr="006F7DFD" w:rsidRDefault="004E295C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9A58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9C9B1B7" wp14:editId="207542A7">
            <wp:extent cx="5581650" cy="7219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8EFAF" w14:textId="77777777" w:rsidR="00A2727E" w:rsidRPr="006F7DF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6F4FF0FA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68DC8FF1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08B0AC2" w14:textId="77777777" w:rsidR="00C779EA" w:rsidRDefault="00C779EA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21289822" w14:textId="287B2C3C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09B38DEE" wp14:editId="692AC2AC">
            <wp:extent cx="5581650" cy="72199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1A4F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013B06E5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50842986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939EB92" w14:textId="557FBAE5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48588BC6" wp14:editId="1C070CB8">
            <wp:extent cx="5581650" cy="72199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28F0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66A2646A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EF31F8E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500E7DC0" w14:textId="62D476C9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07F6FA22" wp14:editId="0145838D">
            <wp:extent cx="5581650" cy="72294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0FA2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78938E5E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4FC9A827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0644D1B0" w14:textId="6902765F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28E69D9B" wp14:editId="1B60BB69">
            <wp:extent cx="5581650" cy="72199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0789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6F86C7E4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20AF6DB7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0510D0F0" w14:textId="748F7261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32390014" wp14:editId="160C651B">
            <wp:extent cx="5581650" cy="72294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374A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48520340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0D538159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5795F7AA" w14:textId="3873C1FE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4FC4BEA8" wp14:editId="0E825140">
            <wp:extent cx="5581650" cy="72199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27C6" w14:textId="77777777" w:rsidR="00C779EA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7141A9CC" w14:textId="77777777" w:rsidR="00C779EA" w:rsidRDefault="00C779EA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F1BF343" w14:textId="77777777" w:rsidR="00C779EA" w:rsidRDefault="00C779EA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6E5050CA" w14:textId="34F5BDF9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49D30022" wp14:editId="7F713471">
            <wp:extent cx="5581650" cy="72199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8548A" w14:textId="77777777" w:rsidR="00D82E4D" w:rsidRDefault="00D82E4D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br w:type="column"/>
      </w:r>
    </w:p>
    <w:p w14:paraId="7E0FEF0C" w14:textId="77777777" w:rsidR="00D82E4D" w:rsidRDefault="00D82E4D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4452930C" w14:textId="77777777" w:rsidR="00D82E4D" w:rsidRDefault="00D82E4D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2EE01E95" w14:textId="53C4445C" w:rsidR="00D82E4D" w:rsidRDefault="004E295C" w:rsidP="00B934E6">
      <w:pPr>
        <w:spacing w:after="101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9A58D6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3EB8EEAB" wp14:editId="2583FE6C">
            <wp:extent cx="5581650" cy="7219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1132" w14:textId="77777777" w:rsidR="00D82E4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6F7DFD">
        <w:rPr>
          <w:rFonts w:ascii="Arial" w:hAnsi="Arial" w:cs="Arial"/>
          <w:sz w:val="18"/>
          <w:szCs w:val="18"/>
        </w:rPr>
        <w:br w:type="page"/>
      </w:r>
    </w:p>
    <w:p w14:paraId="555A878D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0D0F04A4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1431C7F2" w14:textId="29FA7112" w:rsidR="00A2727E" w:rsidRPr="006F7DFD" w:rsidRDefault="004E295C" w:rsidP="00B934E6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9A58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7A8F98D" wp14:editId="506E13CD">
            <wp:extent cx="5581650" cy="72199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4383" w14:textId="77777777" w:rsidR="00A2727E" w:rsidRPr="006F7DFD" w:rsidRDefault="00A2727E" w:rsidP="00B934E6">
      <w:pPr>
        <w:spacing w:after="101"/>
        <w:jc w:val="center"/>
        <w:rPr>
          <w:rFonts w:ascii="Arial" w:hAnsi="Arial" w:cs="Arial"/>
          <w:sz w:val="18"/>
          <w:szCs w:val="18"/>
          <w:lang w:val="es-ES_tradnl"/>
        </w:rPr>
      </w:pPr>
    </w:p>
    <w:p w14:paraId="54BAE60F" w14:textId="77777777" w:rsidR="00A2727E" w:rsidRDefault="00A2727E" w:rsidP="00B934E6">
      <w:pPr>
        <w:spacing w:after="101"/>
        <w:jc w:val="center"/>
        <w:rPr>
          <w:rFonts w:ascii="Arial" w:hAnsi="Arial" w:cs="Arial"/>
          <w:sz w:val="18"/>
          <w:szCs w:val="18"/>
          <w:lang w:val="es-ES_tradnl"/>
        </w:rPr>
      </w:pPr>
      <w:r w:rsidRPr="006F7DFD">
        <w:rPr>
          <w:rFonts w:ascii="Arial" w:hAnsi="Arial" w:cs="Arial"/>
          <w:sz w:val="18"/>
          <w:szCs w:val="18"/>
          <w:lang w:val="es-ES_tradnl"/>
        </w:rPr>
        <w:br w:type="page"/>
      </w:r>
    </w:p>
    <w:p w14:paraId="2118B5C0" w14:textId="77777777" w:rsidR="00D82E4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  <w:lang w:val="es-ES_tradnl"/>
        </w:rPr>
      </w:pPr>
    </w:p>
    <w:p w14:paraId="4C015A98" w14:textId="77777777" w:rsidR="00D82E4D" w:rsidRPr="006F7DFD" w:rsidRDefault="00D82E4D" w:rsidP="00B934E6">
      <w:pPr>
        <w:spacing w:after="101"/>
        <w:jc w:val="center"/>
        <w:rPr>
          <w:rFonts w:ascii="Arial" w:hAnsi="Arial" w:cs="Arial"/>
          <w:sz w:val="18"/>
          <w:szCs w:val="18"/>
          <w:lang w:val="es-ES_tradnl"/>
        </w:rPr>
      </w:pPr>
    </w:p>
    <w:p w14:paraId="6AFD5CDF" w14:textId="7F957DC6" w:rsidR="00A2727E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9A58D6">
        <w:rPr>
          <w:rFonts w:ascii="Arial" w:hAnsi="Arial" w:cs="Arial"/>
          <w:noProof/>
          <w:szCs w:val="18"/>
        </w:rPr>
        <w:drawing>
          <wp:inline distT="0" distB="0" distL="0" distR="0" wp14:anchorId="087A717D" wp14:editId="59E9F62A">
            <wp:extent cx="5619750" cy="73056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C72F" w14:textId="77777777" w:rsidR="00D82E4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br w:type="column"/>
      </w:r>
    </w:p>
    <w:p w14:paraId="0E460668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2F707D54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0984C62D" w14:textId="1E4071DB" w:rsidR="00A2727E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9A58D6">
        <w:rPr>
          <w:rFonts w:ascii="Arial" w:hAnsi="Arial" w:cs="Arial"/>
          <w:noProof/>
          <w:szCs w:val="18"/>
        </w:rPr>
        <w:drawing>
          <wp:inline distT="0" distB="0" distL="0" distR="0" wp14:anchorId="5C608507" wp14:editId="3096A4E3">
            <wp:extent cx="5619750" cy="73056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6AD6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>
        <w:rPr>
          <w:rFonts w:ascii="Arial" w:hAnsi="Arial" w:cs="Arial"/>
          <w:noProof/>
          <w:szCs w:val="18"/>
        </w:rPr>
        <w:br w:type="column"/>
      </w:r>
    </w:p>
    <w:p w14:paraId="0F168051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6D455E78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19460088" w14:textId="3DE1D66A" w:rsidR="00A2727E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9A58D6">
        <w:rPr>
          <w:rFonts w:ascii="Arial" w:hAnsi="Arial" w:cs="Arial"/>
          <w:noProof/>
          <w:szCs w:val="18"/>
        </w:rPr>
        <w:drawing>
          <wp:inline distT="0" distB="0" distL="0" distR="0" wp14:anchorId="7DDC355B" wp14:editId="5306907C">
            <wp:extent cx="5619750" cy="72675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1A47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>
        <w:rPr>
          <w:rFonts w:ascii="Arial" w:hAnsi="Arial" w:cs="Arial"/>
          <w:noProof/>
          <w:szCs w:val="18"/>
        </w:rPr>
        <w:br w:type="column"/>
      </w:r>
    </w:p>
    <w:p w14:paraId="65EFEA76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40029472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3E05C29D" w14:textId="27C6EC1B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9A58D6">
        <w:rPr>
          <w:rFonts w:ascii="Arial" w:hAnsi="Arial" w:cs="Arial"/>
          <w:noProof/>
          <w:szCs w:val="18"/>
        </w:rPr>
        <w:drawing>
          <wp:inline distT="0" distB="0" distL="0" distR="0" wp14:anchorId="03F7DFC5" wp14:editId="14309B6A">
            <wp:extent cx="5619750" cy="73437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DBC5" w14:textId="77777777" w:rsidR="00A2727E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br w:type="column"/>
      </w:r>
    </w:p>
    <w:p w14:paraId="0E871380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6F03BD96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D8D0425" w14:textId="2A20153D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9A58D6">
        <w:rPr>
          <w:rFonts w:ascii="Arial" w:hAnsi="Arial" w:cs="Arial"/>
          <w:noProof/>
          <w:szCs w:val="18"/>
        </w:rPr>
        <w:drawing>
          <wp:inline distT="0" distB="0" distL="0" distR="0" wp14:anchorId="575037D8" wp14:editId="054B0589">
            <wp:extent cx="5619750" cy="73533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0BEF" w14:textId="77777777" w:rsidR="00A2727E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br w:type="column"/>
      </w:r>
    </w:p>
    <w:p w14:paraId="5F07997A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197CC5D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787ECF7" w14:textId="0676202C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3B7B4AE9" wp14:editId="3ECE2BE1">
            <wp:extent cx="5619750" cy="72961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AB020" w14:textId="77777777" w:rsidR="00A2727E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br w:type="column"/>
      </w:r>
    </w:p>
    <w:p w14:paraId="2D6380C9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5D506B98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13C987B" w14:textId="40C7AB6A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03F5A6A3" wp14:editId="629D1F53">
            <wp:extent cx="5629275" cy="72961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A6F6" w14:textId="77777777" w:rsidR="00A2727E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br w:type="column"/>
      </w:r>
    </w:p>
    <w:p w14:paraId="2CBC0402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3F295FF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C71263C" w14:textId="487DE2D8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02067477" wp14:editId="6DBEB6F6">
            <wp:extent cx="5619750" cy="72675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BA65" w14:textId="77777777" w:rsidR="00A2727E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br w:type="column"/>
      </w:r>
    </w:p>
    <w:p w14:paraId="1AFF6C11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53E18491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0DA797F4" w14:textId="74B395ED" w:rsidR="00383AA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4CAEA404" wp14:editId="71416459">
            <wp:extent cx="5610225" cy="72961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26FB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>
        <w:rPr>
          <w:rFonts w:ascii="Arial" w:hAnsi="Arial" w:cs="Arial"/>
          <w:noProof/>
          <w:szCs w:val="18"/>
        </w:rPr>
        <w:br w:type="column"/>
      </w:r>
    </w:p>
    <w:p w14:paraId="694D65FD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594E9006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35F80C59" w14:textId="461445CF" w:rsidR="00383AA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62D6FC6E" wp14:editId="6D21D5CF">
            <wp:extent cx="5619750" cy="73152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87D4" w14:textId="77777777" w:rsidR="00383AAC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4AAD8D28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F0D19C2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34A22CB3" w14:textId="619DBC8F" w:rsidR="00383AA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6C9EE3AC" wp14:editId="4CCCA333">
            <wp:extent cx="5619750" cy="73628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A75E" w14:textId="77777777" w:rsidR="00383AAC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3DB6A0E8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2247C35E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361EB3E2" w14:textId="2C52FE90" w:rsidR="0092406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269123EA" wp14:editId="7C5036CB">
            <wp:extent cx="5619750" cy="73437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AA8F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>
        <w:rPr>
          <w:rFonts w:ascii="Arial" w:hAnsi="Arial" w:cs="Arial"/>
          <w:noProof/>
          <w:szCs w:val="18"/>
        </w:rPr>
        <w:br w:type="column"/>
      </w:r>
    </w:p>
    <w:p w14:paraId="1C871867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05BFE2D7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2D6E0728" w14:textId="1D830C85" w:rsidR="00A2727E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291B872D" wp14:editId="50210329">
            <wp:extent cx="5619750" cy="72961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5415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>
        <w:rPr>
          <w:rFonts w:ascii="Arial" w:hAnsi="Arial" w:cs="Arial"/>
          <w:noProof/>
          <w:szCs w:val="18"/>
        </w:rPr>
        <w:br w:type="column"/>
      </w:r>
    </w:p>
    <w:p w14:paraId="5A479F91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08C153EC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BBD3AD4" w14:textId="45C9476B" w:rsidR="00A2727E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201D818C" wp14:editId="306FA2E7">
            <wp:extent cx="5619750" cy="72771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DCC4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>
        <w:rPr>
          <w:rFonts w:ascii="Arial" w:hAnsi="Arial" w:cs="Arial"/>
          <w:noProof/>
          <w:szCs w:val="18"/>
        </w:rPr>
        <w:br w:type="column"/>
      </w:r>
    </w:p>
    <w:p w14:paraId="41D00785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64BD5B9F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F70C897" w14:textId="5F3B1F35" w:rsidR="00A2727E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26FF942E" wp14:editId="0029D0C7">
            <wp:extent cx="5619750" cy="734377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C1CED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>
        <w:rPr>
          <w:rFonts w:ascii="Arial" w:hAnsi="Arial" w:cs="Arial"/>
          <w:noProof/>
          <w:szCs w:val="18"/>
        </w:rPr>
        <w:br w:type="column"/>
      </w:r>
    </w:p>
    <w:p w14:paraId="157E824C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31595B0D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C06D977" w14:textId="4F5C6C74" w:rsidR="00A2727E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76180E">
        <w:rPr>
          <w:rFonts w:ascii="Arial" w:hAnsi="Arial" w:cs="Arial"/>
          <w:noProof/>
          <w:szCs w:val="18"/>
        </w:rPr>
        <w:drawing>
          <wp:inline distT="0" distB="0" distL="0" distR="0" wp14:anchorId="35E464A8" wp14:editId="0FD3E748">
            <wp:extent cx="5610225" cy="72580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789B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>
        <w:rPr>
          <w:rFonts w:ascii="Arial" w:hAnsi="Arial" w:cs="Arial"/>
          <w:noProof/>
          <w:szCs w:val="18"/>
        </w:rPr>
        <w:br w:type="column"/>
      </w:r>
    </w:p>
    <w:p w14:paraId="280CAC00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092F3FBD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4ACF0ED" w14:textId="77BC9ED1" w:rsidR="00A2727E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15F64080" wp14:editId="56F10794">
            <wp:extent cx="5610225" cy="72580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A7F0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>
        <w:rPr>
          <w:rFonts w:ascii="Arial" w:hAnsi="Arial" w:cs="Arial"/>
          <w:noProof/>
          <w:szCs w:val="18"/>
        </w:rPr>
        <w:br w:type="column"/>
      </w:r>
    </w:p>
    <w:p w14:paraId="066E7523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</w:p>
    <w:p w14:paraId="5690761D" w14:textId="77777777" w:rsidR="00383AAC" w:rsidRPr="006F7DFD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F100B6D" w14:textId="01524997" w:rsidR="00383AA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23151C35" wp14:editId="43146ACE">
            <wp:extent cx="5619750" cy="73247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4D16" w14:textId="77777777" w:rsidR="00383AAC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1F00FB78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03BBE019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5990C6B8" w14:textId="1FBD6910" w:rsidR="00383AA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7BE7EF72" wp14:editId="2FBDCF10">
            <wp:extent cx="5610225" cy="72771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5E0F" w14:textId="77777777" w:rsidR="00383AAC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6839176D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144905A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6E62D224" w14:textId="5B82DD56" w:rsidR="00383AA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0BD9F296" wp14:editId="7CB23407">
            <wp:extent cx="5610225" cy="72771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49C3F" w14:textId="77777777" w:rsidR="00383AAC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778B0FC0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2CE8240C" w14:textId="77777777" w:rsidR="00383AAC" w:rsidRDefault="00383AA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60BBBE65" w14:textId="0B624F8A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433C15DF" wp14:editId="2AF4C625">
            <wp:extent cx="5629275" cy="724852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00F6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6C258FCB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80A41F3" w14:textId="77777777" w:rsidR="00A2727E" w:rsidRDefault="00A2727E" w:rsidP="00383AAC">
      <w:pPr>
        <w:pStyle w:val="Texto"/>
        <w:rPr>
          <w:lang w:val="es-ES_tradnl"/>
        </w:rPr>
      </w:pPr>
      <w:r w:rsidRPr="006F7DFD">
        <w:rPr>
          <w:lang w:val="es-ES_tradnl"/>
        </w:rPr>
        <w:br w:type="page"/>
      </w:r>
    </w:p>
    <w:p w14:paraId="3C90F400" w14:textId="77777777" w:rsidR="00383AAC" w:rsidRPr="00C779EA" w:rsidRDefault="00383AAC" w:rsidP="00C779EA">
      <w:pPr>
        <w:pStyle w:val="Texto"/>
        <w:pBdr>
          <w:bottom w:val="single" w:sz="4" w:space="1" w:color="auto"/>
        </w:pBdr>
        <w:ind w:left="288" w:firstLine="0"/>
        <w:rPr>
          <w:b/>
        </w:rPr>
      </w:pPr>
      <w:r w:rsidRPr="00C779EA">
        <w:rPr>
          <w:b/>
          <w:lang w:val="es-ES_tradnl"/>
        </w:rPr>
        <w:t xml:space="preserve">2. </w:t>
      </w:r>
      <w:r w:rsidR="00C779EA" w:rsidRPr="00C779EA">
        <w:rPr>
          <w:b/>
          <w:lang w:val="es-ES_tradnl"/>
        </w:rPr>
        <w:t xml:space="preserve">Ley del </w:t>
      </w:r>
      <w:r w:rsidRPr="00C779EA">
        <w:rPr>
          <w:b/>
          <w:lang w:val="es-ES_tradnl"/>
        </w:rPr>
        <w:t>ISR</w:t>
      </w:r>
    </w:p>
    <w:p w14:paraId="1FED6D0F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27D8FBE" w14:textId="5E9C4EBA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731FDA62" wp14:editId="5CEF2CF3">
            <wp:extent cx="5619750" cy="72961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6E2C" w14:textId="77777777" w:rsidR="00A2727E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698F7B74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07FF971" w14:textId="77777777" w:rsidR="00905E3C" w:rsidRPr="006F7DFD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089137E6" w14:textId="03774083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2809E1A8" wp14:editId="488DD027">
            <wp:extent cx="5619750" cy="73628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2FD9" w14:textId="77777777" w:rsidR="00905E3C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75AA61A2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247080D5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0B0B4453" w14:textId="33C37F68" w:rsidR="00905E3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1E22ADD8" wp14:editId="33C1FAE9">
            <wp:extent cx="5619750" cy="728662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8C891" w14:textId="77777777" w:rsidR="00A2727E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65434727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610D9342" w14:textId="77777777" w:rsidR="00905E3C" w:rsidRPr="006F7DFD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60D740FD" w14:textId="17DE3EAD" w:rsidR="00905E3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3373F9B5" wp14:editId="3DCA6054">
            <wp:extent cx="5619750" cy="72580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06F9" w14:textId="77777777" w:rsidR="00905E3C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394948DD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B7D07EC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16A5C712" w14:textId="37767C3B" w:rsidR="00905E3C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033F5E1D" wp14:editId="78E655CC">
            <wp:extent cx="5619750" cy="72580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CB50" w14:textId="77777777" w:rsidR="00A2727E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61CEAABB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5078ACB6" w14:textId="77777777" w:rsidR="00905E3C" w:rsidRPr="006F7DFD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086A7B8" w14:textId="301A8E2F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310A2B58" wp14:editId="1C02BD08">
            <wp:extent cx="5600700" cy="724852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D2360" w14:textId="77777777" w:rsidR="00A2727E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br w:type="column"/>
      </w:r>
    </w:p>
    <w:p w14:paraId="26A2D213" w14:textId="77777777" w:rsidR="00905E3C" w:rsidRPr="006F7DFD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F61DF38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8BD49A6" w14:textId="1D1D4A61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6E2D9A46" wp14:editId="61D0AA2C">
            <wp:extent cx="5553075" cy="7239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F4B23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15B22B80" w14:textId="77777777" w:rsidR="00905E3C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6F3B804D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58B5E9A8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55D1AA39" w14:textId="691FF13A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66844EF6" wp14:editId="57656D53">
            <wp:extent cx="5619750" cy="730567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C1E87" w14:textId="77777777" w:rsidR="00905E3C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1FAC085F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25C9EA7F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4E35D6A3" w14:textId="61156A97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7CD623FB" wp14:editId="39829185">
            <wp:extent cx="5619750" cy="72771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1684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54047DA0" w14:textId="77777777" w:rsidR="00A2727E" w:rsidRDefault="00A2727E" w:rsidP="00B934E6">
      <w:pPr>
        <w:spacing w:after="101"/>
        <w:jc w:val="center"/>
        <w:rPr>
          <w:rFonts w:ascii="Arial" w:hAnsi="Arial" w:cs="Arial"/>
          <w:sz w:val="18"/>
          <w:szCs w:val="18"/>
          <w:lang w:val="es-ES_tradnl"/>
        </w:rPr>
      </w:pPr>
      <w:r w:rsidRPr="006F7DFD">
        <w:rPr>
          <w:rFonts w:ascii="Arial" w:hAnsi="Arial" w:cs="Arial"/>
          <w:sz w:val="18"/>
          <w:szCs w:val="18"/>
          <w:lang w:val="es-ES_tradnl"/>
        </w:rPr>
        <w:br w:type="page"/>
      </w:r>
    </w:p>
    <w:p w14:paraId="4B543B64" w14:textId="77777777" w:rsidR="00905E3C" w:rsidRDefault="00905E3C" w:rsidP="00B934E6">
      <w:pPr>
        <w:spacing w:after="101"/>
        <w:jc w:val="center"/>
        <w:rPr>
          <w:rFonts w:ascii="Arial" w:hAnsi="Arial" w:cs="Arial"/>
          <w:sz w:val="18"/>
          <w:szCs w:val="18"/>
          <w:lang w:val="es-ES_tradnl"/>
        </w:rPr>
      </w:pPr>
    </w:p>
    <w:p w14:paraId="79775B1E" w14:textId="77777777" w:rsidR="00905E3C" w:rsidRPr="006F7DFD" w:rsidRDefault="00905E3C" w:rsidP="00B934E6">
      <w:pPr>
        <w:spacing w:after="101"/>
        <w:jc w:val="center"/>
        <w:rPr>
          <w:rFonts w:ascii="Arial" w:hAnsi="Arial" w:cs="Arial"/>
          <w:sz w:val="18"/>
          <w:szCs w:val="18"/>
          <w:lang w:val="es-ES_tradnl"/>
        </w:rPr>
      </w:pPr>
    </w:p>
    <w:p w14:paraId="72EF8E66" w14:textId="358B852C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3E2F549C" wp14:editId="2F88FE2B">
            <wp:extent cx="5610225" cy="72580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6CCAC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3056D8CC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0EC7DCC2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246CBF5E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AF63829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52D573E1" w14:textId="6929A356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38CDCB66" wp14:editId="1C0E3C3D">
            <wp:extent cx="5619750" cy="59436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69A9" w14:textId="77777777" w:rsidR="00A2727E" w:rsidRPr="006F7DFD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53A159F3" w14:textId="77777777" w:rsidR="00A2727E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004AC25" w14:textId="77777777" w:rsidR="00905E3C" w:rsidRPr="006F7DFD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7E4D04B8" w14:textId="0B357C6E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4A00E304" wp14:editId="732C729A">
            <wp:extent cx="5610225" cy="72580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FBA8" w14:textId="77777777" w:rsidR="00A2727E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7F553CC3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0408F1DD" w14:textId="77777777" w:rsidR="00905E3C" w:rsidRPr="006F7DFD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663369D9" w14:textId="3BC55418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1F11FDED" wp14:editId="087CEE0E">
            <wp:extent cx="5619750" cy="732472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9D5F" w14:textId="77777777" w:rsidR="00A2727E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445222CC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1E0DCB6C" w14:textId="77777777" w:rsidR="00905E3C" w:rsidRPr="006F7DFD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1241A383" w14:textId="7972D189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10472F0A" wp14:editId="45AF8449">
            <wp:extent cx="5619750" cy="73152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91AF" w14:textId="77777777" w:rsidR="00A2727E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2B23D026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17F51919" w14:textId="77777777" w:rsidR="00905E3C" w:rsidRPr="006F7DFD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30D09F03" w14:textId="228B1325" w:rsidR="00A2727E" w:rsidRPr="006F7DFD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15E4401E" wp14:editId="0D1610B1">
            <wp:extent cx="5610225" cy="73152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0224" w14:textId="77777777" w:rsidR="00A2727E" w:rsidRDefault="00A2727E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  <w:r w:rsidRPr="006F7DFD">
        <w:rPr>
          <w:rFonts w:ascii="Arial" w:hAnsi="Arial" w:cs="Arial"/>
          <w:szCs w:val="18"/>
        </w:rPr>
        <w:br w:type="page"/>
      </w:r>
    </w:p>
    <w:p w14:paraId="606C06ED" w14:textId="77777777" w:rsidR="00905E3C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2B52A8DC" w14:textId="77777777" w:rsidR="00905E3C" w:rsidRPr="006F7DFD" w:rsidRDefault="00905E3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szCs w:val="18"/>
        </w:rPr>
      </w:pPr>
    </w:p>
    <w:p w14:paraId="1D24D5F1" w14:textId="7FB74EB7" w:rsidR="00A2727E" w:rsidRDefault="004E295C" w:rsidP="00B934E6">
      <w:pPr>
        <w:pStyle w:val="texto0"/>
        <w:spacing w:line="240" w:lineRule="auto"/>
        <w:ind w:firstLine="0"/>
        <w:jc w:val="center"/>
        <w:rPr>
          <w:rFonts w:ascii="Arial" w:hAnsi="Arial" w:cs="Arial"/>
          <w:noProof/>
          <w:szCs w:val="18"/>
        </w:rPr>
      </w:pPr>
      <w:r w:rsidRPr="006C6783">
        <w:rPr>
          <w:rFonts w:ascii="Arial" w:hAnsi="Arial" w:cs="Arial"/>
          <w:noProof/>
          <w:szCs w:val="18"/>
        </w:rPr>
        <w:drawing>
          <wp:inline distT="0" distB="0" distL="0" distR="0" wp14:anchorId="707C7C30" wp14:editId="5689CE2C">
            <wp:extent cx="5619750" cy="72961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0461C" w14:textId="77777777" w:rsidR="00BD25C4" w:rsidRDefault="00BD25C4" w:rsidP="00BD25C4">
      <w:pPr>
        <w:pStyle w:val="Texto"/>
      </w:pPr>
    </w:p>
    <w:p w14:paraId="3BFE658E" w14:textId="77777777" w:rsidR="00BD25C4" w:rsidRDefault="00BD25C4" w:rsidP="00BD25C4">
      <w:pPr>
        <w:pStyle w:val="Texto"/>
      </w:pPr>
      <w:bookmarkStart w:id="0" w:name="_GoBack"/>
      <w:bookmarkEnd w:id="0"/>
    </w:p>
    <w:sectPr w:rsidR="00BD25C4" w:rsidSect="00C779EA">
      <w:headerReference w:type="even" r:id="rId75"/>
      <w:headerReference w:type="default" r:id="rId76"/>
      <w:footerReference w:type="default" r:id="rId77"/>
      <w:pgSz w:w="12242" w:h="15842" w:code="1"/>
      <w:pgMar w:top="1152" w:right="1699" w:bottom="1296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88514" w14:textId="77777777" w:rsidR="00BD5D60" w:rsidRDefault="00BD5D60">
      <w:r>
        <w:separator/>
      </w:r>
    </w:p>
  </w:endnote>
  <w:endnote w:type="continuationSeparator" w:id="0">
    <w:p w14:paraId="57E0C780" w14:textId="77777777" w:rsidR="00BD5D60" w:rsidRDefault="00BD5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charset w:val="00"/>
    <w:family w:val="modern"/>
    <w:notTrueType/>
    <w:pitch w:val="variable"/>
    <w:sig w:usb0="800000AF" w:usb1="4000204B" w:usb2="00000000" w:usb3="00000000" w:csb0="00000001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stanti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Aal (W1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Aibr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Aver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Sans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086F9" w14:textId="77777777" w:rsidR="0080278E" w:rsidRDefault="008027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2753D" w14:textId="77777777" w:rsidR="00BD5D60" w:rsidRDefault="00BD5D60">
      <w:r>
        <w:separator/>
      </w:r>
    </w:p>
  </w:footnote>
  <w:footnote w:type="continuationSeparator" w:id="0">
    <w:p w14:paraId="5323AF12" w14:textId="77777777" w:rsidR="00BD5D60" w:rsidRDefault="00BD5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CAA95" w14:textId="77777777" w:rsidR="0080278E" w:rsidRPr="006A5D08" w:rsidRDefault="0080278E" w:rsidP="00A2727E">
    <w:pPr>
      <w:pStyle w:val="Fechas"/>
      <w:rPr>
        <w:rFonts w:cs="Times New Roman"/>
      </w:rPr>
    </w:pPr>
    <w:r w:rsidRPr="006A5D08">
      <w:rPr>
        <w:rFonts w:cs="Times New Roman"/>
      </w:rPr>
      <w:t xml:space="preserve">     (Sexta Sección)</w:t>
    </w:r>
    <w:r w:rsidRPr="006A5D08">
      <w:rPr>
        <w:rFonts w:cs="Times New Roman"/>
      </w:rPr>
      <w:tab/>
      <w:t>DIARIO OFICIAL</w:t>
    </w:r>
    <w:r w:rsidRPr="006A5D08">
      <w:rPr>
        <w:rFonts w:cs="Times New Roman"/>
      </w:rPr>
      <w:tab/>
      <w:t>Lunes 29 de abril de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4C268" w14:textId="77777777" w:rsidR="0080278E" w:rsidRPr="006A5D08" w:rsidRDefault="0080278E" w:rsidP="00A2727E">
    <w:pPr>
      <w:pStyle w:val="Fechas"/>
      <w:rPr>
        <w:rFonts w:cs="Times New Roman"/>
      </w:rPr>
    </w:pPr>
    <w:r w:rsidRPr="006A5D08">
      <w:rPr>
        <w:rFonts w:cs="Times New Roman"/>
      </w:rPr>
      <w:t>Lunes 29 de abril de 2019</w:t>
    </w:r>
    <w:r w:rsidRPr="006A5D08">
      <w:rPr>
        <w:rFonts w:cs="Times New Roman"/>
      </w:rPr>
      <w:tab/>
      <w:t>DIARIO OFICIAL</w:t>
    </w:r>
    <w:r w:rsidRPr="006A5D08">
      <w:rPr>
        <w:rFonts w:cs="Times New Roman"/>
      </w:rPr>
      <w:tab/>
      <w:t xml:space="preserve">(Sexta Sección)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E00DE" w14:textId="77777777" w:rsidR="0080278E" w:rsidRPr="00D041E0" w:rsidRDefault="0080278E" w:rsidP="008362C5">
    <w:pPr>
      <w:pStyle w:val="Encabezado"/>
      <w:framePr w:w="432" w:h="8582" w:hRule="exact" w:hSpace="187" w:wrap="around" w:hAnchor="page" w:x="14789" w:yAlign="center"/>
      <w:pBdr>
        <w:bottom w:val="double" w:sz="6" w:space="1" w:color="auto"/>
      </w:pBdr>
      <w:shd w:val="solid" w:color="FFFFFF" w:fill="FFFFFF"/>
      <w:tabs>
        <w:tab w:val="center" w:pos="4464"/>
        <w:tab w:val="right" w:pos="8582"/>
      </w:tabs>
      <w:spacing w:before="120" w:after="5"/>
      <w:jc w:val="both"/>
      <w:textDirection w:val="tbRl"/>
      <w:rPr>
        <w:sz w:val="18"/>
        <w:szCs w:val="18"/>
      </w:rPr>
    </w:pPr>
    <w:r>
      <w:rPr>
        <w:sz w:val="18"/>
        <w:szCs w:val="18"/>
      </w:rPr>
      <w:t xml:space="preserve">     (Sexta Sección)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dvFecha </w:instrText>
    </w:r>
    <w:r w:rsidRPr="00D041E0">
      <w:rPr>
        <w:sz w:val="18"/>
        <w:szCs w:val="18"/>
      </w:rPr>
      <w:fldChar w:fldCharType="end"/>
    </w:r>
    <w:r w:rsidRPr="00D041E0">
      <w:rPr>
        <w:sz w:val="18"/>
        <w:szCs w:val="18"/>
      </w:rPr>
      <w:tab/>
      <w:t>DIARIO OFICIAL</w:t>
    </w:r>
    <w:r w:rsidRPr="00D041E0">
      <w:rPr>
        <w:sz w:val="18"/>
        <w:szCs w:val="18"/>
      </w:rPr>
      <w:tab/>
    </w:r>
    <w:r>
      <w:rPr>
        <w:sz w:val="18"/>
        <w:szCs w:val="18"/>
      </w:rPr>
      <w:t>Lunes 29 de abril de 2019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dvSeccion </w:instrText>
    </w:r>
    <w:r w:rsidRPr="00D041E0">
      <w:rPr>
        <w:sz w:val="18"/>
        <w:szCs w:val="18"/>
      </w:rPr>
      <w:fldChar w:fldCharType="end"/>
    </w:r>
  </w:p>
  <w:p w14:paraId="7553F99F" w14:textId="77777777" w:rsidR="0080278E" w:rsidRPr="009A708C" w:rsidRDefault="0080278E" w:rsidP="009A708C">
    <w:pPr>
      <w:pStyle w:val="Tex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243F6" w14:textId="77777777" w:rsidR="0080278E" w:rsidRPr="00D041E0" w:rsidRDefault="0080278E">
    <w:pPr>
      <w:pStyle w:val="Encabezado"/>
      <w:framePr w:w="432" w:h="8582" w:hRule="exact" w:hSpace="187" w:wrap="around" w:hAnchor="page" w:x="14789" w:yAlign="center"/>
      <w:pBdr>
        <w:bottom w:val="double" w:sz="6" w:space="1" w:color="auto"/>
      </w:pBdr>
      <w:shd w:val="solid" w:color="FFFFFF" w:fill="FFFFFF"/>
      <w:tabs>
        <w:tab w:val="center" w:pos="4464"/>
        <w:tab w:val="right" w:pos="8582"/>
      </w:tabs>
      <w:spacing w:before="120" w:after="5"/>
      <w:jc w:val="both"/>
      <w:textDirection w:val="tbRl"/>
      <w:rPr>
        <w:sz w:val="18"/>
        <w:szCs w:val="18"/>
      </w:rPr>
    </w:pPr>
    <w:r>
      <w:rPr>
        <w:sz w:val="18"/>
        <w:szCs w:val="18"/>
      </w:rPr>
      <w:t>Lunes 29 de abril de 2019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dvFecha </w:instrText>
    </w:r>
    <w:r w:rsidRPr="00D041E0">
      <w:rPr>
        <w:sz w:val="18"/>
        <w:szCs w:val="18"/>
      </w:rPr>
      <w:fldChar w:fldCharType="end"/>
    </w:r>
    <w:r w:rsidRPr="00D041E0">
      <w:rPr>
        <w:sz w:val="18"/>
        <w:szCs w:val="18"/>
      </w:rPr>
      <w:tab/>
      <w:t>DIARIO OFICIAL</w:t>
    </w:r>
    <w:r w:rsidRPr="00D041E0">
      <w:rPr>
        <w:sz w:val="18"/>
        <w:szCs w:val="18"/>
      </w:rPr>
      <w:tab/>
    </w:r>
    <w:r>
      <w:rPr>
        <w:sz w:val="18"/>
        <w:szCs w:val="18"/>
      </w:rPr>
      <w:t xml:space="preserve">(Sexta Sección)     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dvSeccion </w:instrText>
    </w:r>
    <w:r w:rsidRPr="00D041E0">
      <w:rPr>
        <w:sz w:val="18"/>
        <w:szCs w:val="18"/>
      </w:rPr>
      <w:fldChar w:fldCharType="end"/>
    </w:r>
  </w:p>
  <w:p w14:paraId="7F061805" w14:textId="77777777" w:rsidR="0080278E" w:rsidRPr="009A708C" w:rsidRDefault="0080278E" w:rsidP="009A708C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6053E" w14:textId="77777777" w:rsidR="0080278E" w:rsidRDefault="0080278E" w:rsidP="00A2727E">
    <w:pPr>
      <w:pStyle w:val="Fechas"/>
    </w:pPr>
    <w:r>
      <w:t xml:space="preserve">     (Sexta Sección)</w:t>
    </w:r>
    <w:r>
      <w:tab/>
      <w:t>DIARIO OFICIAL</w:t>
    </w:r>
    <w:r>
      <w:tab/>
      <w:t>Lunes 29 de abril de 2019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1DA32" w14:textId="77777777" w:rsidR="0080278E" w:rsidRDefault="0080278E" w:rsidP="00A2727E">
    <w:pPr>
      <w:pStyle w:val="Fechas"/>
    </w:pPr>
    <w:r>
      <w:t>Lunes 29 de abril de 2019</w:t>
    </w:r>
    <w:r>
      <w:tab/>
      <w:t>DIARIO OFICIAL</w:t>
    </w:r>
    <w:r>
      <w:tab/>
      <w:t xml:space="preserve">(Sexta Sección)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FFAF4E4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72DCB8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08C9FA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B6A26A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DCDF6C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C2FB1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DE79A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9C47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8E708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98611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C38D7"/>
    <w:multiLevelType w:val="hybridMultilevel"/>
    <w:tmpl w:val="7B76D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125FE"/>
    <w:multiLevelType w:val="hybridMultilevel"/>
    <w:tmpl w:val="6A723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642FB7"/>
    <w:multiLevelType w:val="hybridMultilevel"/>
    <w:tmpl w:val="5CC09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111077A"/>
    <w:multiLevelType w:val="hybridMultilevel"/>
    <w:tmpl w:val="523899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281405"/>
    <w:multiLevelType w:val="hybridMultilevel"/>
    <w:tmpl w:val="7BDAE5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1F30590"/>
    <w:multiLevelType w:val="hybridMultilevel"/>
    <w:tmpl w:val="891A5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1F541CE"/>
    <w:multiLevelType w:val="hybridMultilevel"/>
    <w:tmpl w:val="5C188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26A4838"/>
    <w:multiLevelType w:val="hybridMultilevel"/>
    <w:tmpl w:val="644E87DC"/>
    <w:lvl w:ilvl="0" w:tplc="90CC5A9C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027D19F2"/>
    <w:multiLevelType w:val="hybridMultilevel"/>
    <w:tmpl w:val="2D80CD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2995E73"/>
    <w:multiLevelType w:val="hybridMultilevel"/>
    <w:tmpl w:val="4BCA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2AB7956"/>
    <w:multiLevelType w:val="hybridMultilevel"/>
    <w:tmpl w:val="6B0C18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2C61CD0"/>
    <w:multiLevelType w:val="hybridMultilevel"/>
    <w:tmpl w:val="2B6AF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2EA6F7E"/>
    <w:multiLevelType w:val="hybridMultilevel"/>
    <w:tmpl w:val="25D82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034C21"/>
    <w:multiLevelType w:val="hybridMultilevel"/>
    <w:tmpl w:val="98F4424A"/>
    <w:lvl w:ilvl="0" w:tplc="080A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4" w15:restartNumberingAfterBreak="0">
    <w:nsid w:val="031C69A2"/>
    <w:multiLevelType w:val="hybridMultilevel"/>
    <w:tmpl w:val="F6B6690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3C4D19"/>
    <w:multiLevelType w:val="hybridMultilevel"/>
    <w:tmpl w:val="0268C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3824AD3"/>
    <w:multiLevelType w:val="hybridMultilevel"/>
    <w:tmpl w:val="AD90F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3E33E0B"/>
    <w:multiLevelType w:val="hybridMultilevel"/>
    <w:tmpl w:val="F7202A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4282E2D"/>
    <w:multiLevelType w:val="hybridMultilevel"/>
    <w:tmpl w:val="3A6EDBF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EE90A0">
      <w:start w:val="1"/>
      <w:numFmt w:val="lowerLetter"/>
      <w:lvlText w:val="%2)"/>
      <w:lvlJc w:val="left"/>
      <w:pPr>
        <w:ind w:left="1440" w:hanging="360"/>
      </w:pPr>
      <w:rPr>
        <w:rFonts w:ascii="Montserrat" w:eastAsia="Calibri" w:hAnsi="Montserrat" w:cs="Arial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43520F9"/>
    <w:multiLevelType w:val="hybridMultilevel"/>
    <w:tmpl w:val="15326D4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48E664D"/>
    <w:multiLevelType w:val="hybridMultilevel"/>
    <w:tmpl w:val="E4E60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4C47B7F"/>
    <w:multiLevelType w:val="hybridMultilevel"/>
    <w:tmpl w:val="004CCD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4F13A78"/>
    <w:multiLevelType w:val="hybridMultilevel"/>
    <w:tmpl w:val="363C2CB2"/>
    <w:lvl w:ilvl="0" w:tplc="1A9ACFE6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04F851BC"/>
    <w:multiLevelType w:val="hybridMultilevel"/>
    <w:tmpl w:val="D74C1366"/>
    <w:lvl w:ilvl="0" w:tplc="080A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34" w15:restartNumberingAfterBreak="0">
    <w:nsid w:val="052F1367"/>
    <w:multiLevelType w:val="hybridMultilevel"/>
    <w:tmpl w:val="FCFE4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5467C91"/>
    <w:multiLevelType w:val="hybridMultilevel"/>
    <w:tmpl w:val="41E41EF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5511213"/>
    <w:multiLevelType w:val="hybridMultilevel"/>
    <w:tmpl w:val="31EC7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5874528"/>
    <w:multiLevelType w:val="hybridMultilevel"/>
    <w:tmpl w:val="CA081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5C32828"/>
    <w:multiLevelType w:val="hybridMultilevel"/>
    <w:tmpl w:val="798086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61B6ED5"/>
    <w:multiLevelType w:val="hybridMultilevel"/>
    <w:tmpl w:val="7E003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6286677"/>
    <w:multiLevelType w:val="hybridMultilevel"/>
    <w:tmpl w:val="58FEA3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67E2D4D"/>
    <w:multiLevelType w:val="hybridMultilevel"/>
    <w:tmpl w:val="2C925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6A21E84"/>
    <w:multiLevelType w:val="hybridMultilevel"/>
    <w:tmpl w:val="1354CD38"/>
    <w:lvl w:ilvl="0" w:tplc="3A788D38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6C6033E"/>
    <w:multiLevelType w:val="hybridMultilevel"/>
    <w:tmpl w:val="1C2ADD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74C123E"/>
    <w:multiLevelType w:val="hybridMultilevel"/>
    <w:tmpl w:val="1EF2B0AC"/>
    <w:lvl w:ilvl="0" w:tplc="426A5D7E">
      <w:start w:val="1"/>
      <w:numFmt w:val="lowerLetter"/>
      <w:lvlText w:val="%1)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5" w15:restartNumberingAfterBreak="0">
    <w:nsid w:val="07D47763"/>
    <w:multiLevelType w:val="hybridMultilevel"/>
    <w:tmpl w:val="D6A638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7E63BA4"/>
    <w:multiLevelType w:val="hybridMultilevel"/>
    <w:tmpl w:val="9FFCF9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8277EE9"/>
    <w:multiLevelType w:val="hybridMultilevel"/>
    <w:tmpl w:val="F1AA9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8530548"/>
    <w:multiLevelType w:val="hybridMultilevel"/>
    <w:tmpl w:val="71821B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08903CD2"/>
    <w:multiLevelType w:val="hybridMultilevel"/>
    <w:tmpl w:val="088EA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99B3A5B"/>
    <w:multiLevelType w:val="hybridMultilevel"/>
    <w:tmpl w:val="DB54E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9DC61AE"/>
    <w:multiLevelType w:val="hybridMultilevel"/>
    <w:tmpl w:val="E54068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9F64D6F"/>
    <w:multiLevelType w:val="hybridMultilevel"/>
    <w:tmpl w:val="E6606DA2"/>
    <w:lvl w:ilvl="0" w:tplc="080A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53" w15:restartNumberingAfterBreak="0">
    <w:nsid w:val="0A1153CC"/>
    <w:multiLevelType w:val="hybridMultilevel"/>
    <w:tmpl w:val="5B5A1CFA"/>
    <w:lvl w:ilvl="0" w:tplc="580A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4" w15:restartNumberingAfterBreak="0">
    <w:nsid w:val="0A423D5B"/>
    <w:multiLevelType w:val="hybridMultilevel"/>
    <w:tmpl w:val="4B3CCC9C"/>
    <w:lvl w:ilvl="0" w:tplc="04090017">
      <w:start w:val="1"/>
      <w:numFmt w:val="lowerLetter"/>
      <w:lvlText w:val="%1)"/>
      <w:lvlJc w:val="left"/>
      <w:pPr>
        <w:ind w:left="1137" w:hanging="360"/>
      </w:pPr>
    </w:lvl>
    <w:lvl w:ilvl="1" w:tplc="04090019" w:tentative="1">
      <w:start w:val="1"/>
      <w:numFmt w:val="lowerLetter"/>
      <w:lvlText w:val="%2."/>
      <w:lvlJc w:val="left"/>
      <w:pPr>
        <w:ind w:left="1857" w:hanging="360"/>
      </w:pPr>
    </w:lvl>
    <w:lvl w:ilvl="2" w:tplc="0409001B" w:tentative="1">
      <w:start w:val="1"/>
      <w:numFmt w:val="lowerRoman"/>
      <w:lvlText w:val="%3."/>
      <w:lvlJc w:val="right"/>
      <w:pPr>
        <w:ind w:left="2577" w:hanging="180"/>
      </w:pPr>
    </w:lvl>
    <w:lvl w:ilvl="3" w:tplc="0409000F" w:tentative="1">
      <w:start w:val="1"/>
      <w:numFmt w:val="decimal"/>
      <w:lvlText w:val="%4."/>
      <w:lvlJc w:val="left"/>
      <w:pPr>
        <w:ind w:left="3297" w:hanging="360"/>
      </w:pPr>
    </w:lvl>
    <w:lvl w:ilvl="4" w:tplc="04090019" w:tentative="1">
      <w:start w:val="1"/>
      <w:numFmt w:val="lowerLetter"/>
      <w:lvlText w:val="%5."/>
      <w:lvlJc w:val="left"/>
      <w:pPr>
        <w:ind w:left="4017" w:hanging="360"/>
      </w:pPr>
    </w:lvl>
    <w:lvl w:ilvl="5" w:tplc="0409001B" w:tentative="1">
      <w:start w:val="1"/>
      <w:numFmt w:val="lowerRoman"/>
      <w:lvlText w:val="%6."/>
      <w:lvlJc w:val="right"/>
      <w:pPr>
        <w:ind w:left="4737" w:hanging="180"/>
      </w:pPr>
    </w:lvl>
    <w:lvl w:ilvl="6" w:tplc="0409000F" w:tentative="1">
      <w:start w:val="1"/>
      <w:numFmt w:val="decimal"/>
      <w:lvlText w:val="%7."/>
      <w:lvlJc w:val="left"/>
      <w:pPr>
        <w:ind w:left="5457" w:hanging="360"/>
      </w:pPr>
    </w:lvl>
    <w:lvl w:ilvl="7" w:tplc="04090019" w:tentative="1">
      <w:start w:val="1"/>
      <w:numFmt w:val="lowerLetter"/>
      <w:lvlText w:val="%8."/>
      <w:lvlJc w:val="left"/>
      <w:pPr>
        <w:ind w:left="6177" w:hanging="360"/>
      </w:pPr>
    </w:lvl>
    <w:lvl w:ilvl="8" w:tplc="040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55" w15:restartNumberingAfterBreak="0">
    <w:nsid w:val="0A6F6F79"/>
    <w:multiLevelType w:val="hybridMultilevel"/>
    <w:tmpl w:val="8F46F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AEF22BA"/>
    <w:multiLevelType w:val="hybridMultilevel"/>
    <w:tmpl w:val="C8F4F610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0B5F7BA8"/>
    <w:multiLevelType w:val="hybridMultilevel"/>
    <w:tmpl w:val="842AB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B765519"/>
    <w:multiLevelType w:val="hybridMultilevel"/>
    <w:tmpl w:val="E4D43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BA85264"/>
    <w:multiLevelType w:val="hybridMultilevel"/>
    <w:tmpl w:val="2744A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BB43094"/>
    <w:multiLevelType w:val="hybridMultilevel"/>
    <w:tmpl w:val="CDF0F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BB7263E"/>
    <w:multiLevelType w:val="hybridMultilevel"/>
    <w:tmpl w:val="BDA01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BC834B1"/>
    <w:multiLevelType w:val="hybridMultilevel"/>
    <w:tmpl w:val="6FC439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C263D87"/>
    <w:multiLevelType w:val="hybridMultilevel"/>
    <w:tmpl w:val="269817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C320C3B"/>
    <w:multiLevelType w:val="hybridMultilevel"/>
    <w:tmpl w:val="E7E271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0C3A2F86"/>
    <w:multiLevelType w:val="hybridMultilevel"/>
    <w:tmpl w:val="BE101B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C652C1E"/>
    <w:multiLevelType w:val="hybridMultilevel"/>
    <w:tmpl w:val="588E9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0CC225D6"/>
    <w:multiLevelType w:val="hybridMultilevel"/>
    <w:tmpl w:val="0792D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0CDC00B5"/>
    <w:multiLevelType w:val="hybridMultilevel"/>
    <w:tmpl w:val="76CCD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0D216C30"/>
    <w:multiLevelType w:val="hybridMultilevel"/>
    <w:tmpl w:val="5AC80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0D3B3D7F"/>
    <w:multiLevelType w:val="hybridMultilevel"/>
    <w:tmpl w:val="05E2F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0D3B41A9"/>
    <w:multiLevelType w:val="hybridMultilevel"/>
    <w:tmpl w:val="55702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0D3B4E8B"/>
    <w:multiLevelType w:val="hybridMultilevel"/>
    <w:tmpl w:val="F86AA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0DA648F4"/>
    <w:multiLevelType w:val="hybridMultilevel"/>
    <w:tmpl w:val="9E0CDDCA"/>
    <w:lvl w:ilvl="0" w:tplc="2FF4F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0DF0509C"/>
    <w:multiLevelType w:val="hybridMultilevel"/>
    <w:tmpl w:val="010C6F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0E255D45"/>
    <w:multiLevelType w:val="hybridMultilevel"/>
    <w:tmpl w:val="BBD8EAC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0E684EF8"/>
    <w:multiLevelType w:val="hybridMultilevel"/>
    <w:tmpl w:val="72D4B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0E6C67FD"/>
    <w:multiLevelType w:val="hybridMultilevel"/>
    <w:tmpl w:val="D08883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0E8E0402"/>
    <w:multiLevelType w:val="hybridMultilevel"/>
    <w:tmpl w:val="E676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0EA04461"/>
    <w:multiLevelType w:val="hybridMultilevel"/>
    <w:tmpl w:val="151E8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0EE04FBA"/>
    <w:multiLevelType w:val="hybridMultilevel"/>
    <w:tmpl w:val="8E9A4530"/>
    <w:lvl w:ilvl="0" w:tplc="080A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81" w15:restartNumberingAfterBreak="0">
    <w:nsid w:val="0EF74075"/>
    <w:multiLevelType w:val="hybridMultilevel"/>
    <w:tmpl w:val="23E2D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0F5B35C6"/>
    <w:multiLevelType w:val="hybridMultilevel"/>
    <w:tmpl w:val="6D141F48"/>
    <w:lvl w:ilvl="0" w:tplc="F070BE9C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0F8758A2"/>
    <w:multiLevelType w:val="hybridMultilevel"/>
    <w:tmpl w:val="E9343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0FF84184"/>
    <w:multiLevelType w:val="hybridMultilevel"/>
    <w:tmpl w:val="2CA89480"/>
    <w:lvl w:ilvl="0" w:tplc="58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5" w15:restartNumberingAfterBreak="0">
    <w:nsid w:val="1046116D"/>
    <w:multiLevelType w:val="hybridMultilevel"/>
    <w:tmpl w:val="9C108EA2"/>
    <w:lvl w:ilvl="0" w:tplc="6C3824B4">
      <w:start w:val="1"/>
      <w:numFmt w:val="bullet"/>
      <w:pStyle w:val="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0751A7B"/>
    <w:multiLevelType w:val="hybridMultilevel"/>
    <w:tmpl w:val="19D43A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0F652AC"/>
    <w:multiLevelType w:val="hybridMultilevel"/>
    <w:tmpl w:val="3B5467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0F95ADF"/>
    <w:multiLevelType w:val="hybridMultilevel"/>
    <w:tmpl w:val="BD00180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1022C09"/>
    <w:multiLevelType w:val="hybridMultilevel"/>
    <w:tmpl w:val="23D40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188489F"/>
    <w:multiLevelType w:val="hybridMultilevel"/>
    <w:tmpl w:val="6D54C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1EE7A04"/>
    <w:multiLevelType w:val="hybridMultilevel"/>
    <w:tmpl w:val="678E3A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20612FD"/>
    <w:multiLevelType w:val="hybridMultilevel"/>
    <w:tmpl w:val="FDB84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12766A90"/>
    <w:multiLevelType w:val="hybridMultilevel"/>
    <w:tmpl w:val="AA6EE9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28C45FD"/>
    <w:multiLevelType w:val="hybridMultilevel"/>
    <w:tmpl w:val="58646C6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2A74CFF"/>
    <w:multiLevelType w:val="hybridMultilevel"/>
    <w:tmpl w:val="25C6A4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2B8563B"/>
    <w:multiLevelType w:val="hybridMultilevel"/>
    <w:tmpl w:val="BA3C1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2E51504"/>
    <w:multiLevelType w:val="hybridMultilevel"/>
    <w:tmpl w:val="B9DE10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2F73EB9"/>
    <w:multiLevelType w:val="hybridMultilevel"/>
    <w:tmpl w:val="1FC05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13C6389C"/>
    <w:multiLevelType w:val="hybridMultilevel"/>
    <w:tmpl w:val="F94472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3ED10AF"/>
    <w:multiLevelType w:val="hybridMultilevel"/>
    <w:tmpl w:val="3704E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3F96D45"/>
    <w:multiLevelType w:val="hybridMultilevel"/>
    <w:tmpl w:val="880241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146D4268"/>
    <w:multiLevelType w:val="hybridMultilevel"/>
    <w:tmpl w:val="972AD3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4AD568D"/>
    <w:multiLevelType w:val="hybridMultilevel"/>
    <w:tmpl w:val="2520C6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50D5B45"/>
    <w:multiLevelType w:val="hybridMultilevel"/>
    <w:tmpl w:val="6ADCDBD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157B4558"/>
    <w:multiLevelType w:val="hybridMultilevel"/>
    <w:tmpl w:val="B0D8E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57D04D4"/>
    <w:multiLevelType w:val="hybridMultilevel"/>
    <w:tmpl w:val="ADECD6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5872386"/>
    <w:multiLevelType w:val="hybridMultilevel"/>
    <w:tmpl w:val="91227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5EB1C53"/>
    <w:multiLevelType w:val="hybridMultilevel"/>
    <w:tmpl w:val="975AE6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6142D3F"/>
    <w:multiLevelType w:val="hybridMultilevel"/>
    <w:tmpl w:val="FAFAF2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163F2DD6"/>
    <w:multiLevelType w:val="hybridMultilevel"/>
    <w:tmpl w:val="41B07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7350D95"/>
    <w:multiLevelType w:val="hybridMultilevel"/>
    <w:tmpl w:val="5B6CAA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17A12DD9"/>
    <w:multiLevelType w:val="hybridMultilevel"/>
    <w:tmpl w:val="31C6CE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17DF72BB"/>
    <w:multiLevelType w:val="hybridMultilevel"/>
    <w:tmpl w:val="973074B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181E5AD5"/>
    <w:multiLevelType w:val="hybridMultilevel"/>
    <w:tmpl w:val="D0BA1C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18290C7A"/>
    <w:multiLevelType w:val="hybridMultilevel"/>
    <w:tmpl w:val="D5BAF9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8890566"/>
    <w:multiLevelType w:val="hybridMultilevel"/>
    <w:tmpl w:val="4B5C5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18996B33"/>
    <w:multiLevelType w:val="hybridMultilevel"/>
    <w:tmpl w:val="FAAE81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18F22EA8"/>
    <w:multiLevelType w:val="hybridMultilevel"/>
    <w:tmpl w:val="347E3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193823F0"/>
    <w:multiLevelType w:val="hybridMultilevel"/>
    <w:tmpl w:val="E3D89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19B4442C"/>
    <w:multiLevelType w:val="hybridMultilevel"/>
    <w:tmpl w:val="3258D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19B450D6"/>
    <w:multiLevelType w:val="hybridMultilevel"/>
    <w:tmpl w:val="CC6614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19C42079"/>
    <w:multiLevelType w:val="hybridMultilevel"/>
    <w:tmpl w:val="1354F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19D946FE"/>
    <w:multiLevelType w:val="hybridMultilevel"/>
    <w:tmpl w:val="A6209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19DA6AC9"/>
    <w:multiLevelType w:val="hybridMultilevel"/>
    <w:tmpl w:val="E53CE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1A515B31"/>
    <w:multiLevelType w:val="hybridMultilevel"/>
    <w:tmpl w:val="B3323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1A893643"/>
    <w:multiLevelType w:val="hybridMultilevel"/>
    <w:tmpl w:val="D41E05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1A985C58"/>
    <w:multiLevelType w:val="hybridMultilevel"/>
    <w:tmpl w:val="8C46C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1AFB4592"/>
    <w:multiLevelType w:val="hybridMultilevel"/>
    <w:tmpl w:val="EB66331A"/>
    <w:lvl w:ilvl="0" w:tplc="F458790C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1B84435A"/>
    <w:multiLevelType w:val="hybridMultilevel"/>
    <w:tmpl w:val="0E52C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1BC63872"/>
    <w:multiLevelType w:val="hybridMultilevel"/>
    <w:tmpl w:val="51AEE906"/>
    <w:lvl w:ilvl="0" w:tplc="12D49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Montserrat" w:hAnsi="Montserrat" w:hint="default"/>
        <w:b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1C576CD8"/>
    <w:multiLevelType w:val="hybridMultilevel"/>
    <w:tmpl w:val="EA487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1CBB6073"/>
    <w:multiLevelType w:val="hybridMultilevel"/>
    <w:tmpl w:val="DA0EC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1D521B29"/>
    <w:multiLevelType w:val="hybridMultilevel"/>
    <w:tmpl w:val="401862E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4" w15:restartNumberingAfterBreak="0">
    <w:nsid w:val="1DF45A73"/>
    <w:multiLevelType w:val="hybridMultilevel"/>
    <w:tmpl w:val="A2AC37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1E316BB4"/>
    <w:multiLevelType w:val="hybridMultilevel"/>
    <w:tmpl w:val="32F8D1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1E4B4DB9"/>
    <w:multiLevelType w:val="hybridMultilevel"/>
    <w:tmpl w:val="FEE8B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1E4D280B"/>
    <w:multiLevelType w:val="hybridMultilevel"/>
    <w:tmpl w:val="F3B870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005148">
      <w:numFmt w:val="bullet"/>
      <w:lvlText w:val="-"/>
      <w:lvlJc w:val="left"/>
      <w:pPr>
        <w:ind w:left="1935" w:hanging="855"/>
      </w:pPr>
      <w:rPr>
        <w:rFonts w:ascii="Montserrat" w:eastAsia="Times New Roman" w:hAnsi="Montserrat" w:cs="Arial" w:hint="default"/>
        <w:b w:val="0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1F0C4E6A"/>
    <w:multiLevelType w:val="hybridMultilevel"/>
    <w:tmpl w:val="EC089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1F4D7B1D"/>
    <w:multiLevelType w:val="hybridMultilevel"/>
    <w:tmpl w:val="B4247E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1F582793"/>
    <w:multiLevelType w:val="hybridMultilevel"/>
    <w:tmpl w:val="DF3CB2B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1F5A09F4"/>
    <w:multiLevelType w:val="hybridMultilevel"/>
    <w:tmpl w:val="BA7EE900"/>
    <w:lvl w:ilvl="0" w:tplc="659456FC">
      <w:start w:val="1"/>
      <w:numFmt w:val="lowerLetter"/>
      <w:lvlText w:val="%1)"/>
      <w:lvlJc w:val="left"/>
      <w:pPr>
        <w:ind w:left="720" w:hanging="360"/>
      </w:pPr>
      <w:rPr>
        <w:rFonts w:ascii="Montserrat" w:eastAsia="Calibri" w:hAnsi="Montserrat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1FC75490"/>
    <w:multiLevelType w:val="hybridMultilevel"/>
    <w:tmpl w:val="9E98D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1FD27084"/>
    <w:multiLevelType w:val="hybridMultilevel"/>
    <w:tmpl w:val="1548B3DE"/>
    <w:lvl w:ilvl="0" w:tplc="3800E94E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019220A"/>
    <w:multiLevelType w:val="hybridMultilevel"/>
    <w:tmpl w:val="249838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201B5433"/>
    <w:multiLevelType w:val="hybridMultilevel"/>
    <w:tmpl w:val="B9CC62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066254D"/>
    <w:multiLevelType w:val="hybridMultilevel"/>
    <w:tmpl w:val="61489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0673C36"/>
    <w:multiLevelType w:val="hybridMultilevel"/>
    <w:tmpl w:val="635ACE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20784C2F"/>
    <w:multiLevelType w:val="hybridMultilevel"/>
    <w:tmpl w:val="F3964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10E3C8E"/>
    <w:multiLevelType w:val="hybridMultilevel"/>
    <w:tmpl w:val="A2AC50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14D3AEB"/>
    <w:multiLevelType w:val="hybridMultilevel"/>
    <w:tmpl w:val="FCDC14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223916A4"/>
    <w:multiLevelType w:val="hybridMultilevel"/>
    <w:tmpl w:val="A3C2D0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228B6266"/>
    <w:multiLevelType w:val="hybridMultilevel"/>
    <w:tmpl w:val="61009B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2DC0176"/>
    <w:multiLevelType w:val="hybridMultilevel"/>
    <w:tmpl w:val="67EC33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22DD411D"/>
    <w:multiLevelType w:val="hybridMultilevel"/>
    <w:tmpl w:val="49A84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232861E8"/>
    <w:multiLevelType w:val="hybridMultilevel"/>
    <w:tmpl w:val="B6C095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233E38CB"/>
    <w:multiLevelType w:val="hybridMultilevel"/>
    <w:tmpl w:val="4C4EBB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24365E29"/>
    <w:multiLevelType w:val="hybridMultilevel"/>
    <w:tmpl w:val="27343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2461619F"/>
    <w:multiLevelType w:val="hybridMultilevel"/>
    <w:tmpl w:val="DA28B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249C1C7D"/>
    <w:multiLevelType w:val="hybridMultilevel"/>
    <w:tmpl w:val="41EC8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24B33312"/>
    <w:multiLevelType w:val="hybridMultilevel"/>
    <w:tmpl w:val="F22E67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4C25348"/>
    <w:multiLevelType w:val="hybridMultilevel"/>
    <w:tmpl w:val="760E6E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24CB3AC0"/>
    <w:multiLevelType w:val="hybridMultilevel"/>
    <w:tmpl w:val="30660E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24F73FBB"/>
    <w:multiLevelType w:val="hybridMultilevel"/>
    <w:tmpl w:val="385435E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252E1942"/>
    <w:multiLevelType w:val="hybridMultilevel"/>
    <w:tmpl w:val="50EAB1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25641660"/>
    <w:multiLevelType w:val="hybridMultilevel"/>
    <w:tmpl w:val="4A307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25C001FF"/>
    <w:multiLevelType w:val="hybridMultilevel"/>
    <w:tmpl w:val="8CF87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260C64B3"/>
    <w:multiLevelType w:val="hybridMultilevel"/>
    <w:tmpl w:val="197038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65D6C85"/>
    <w:multiLevelType w:val="hybridMultilevel"/>
    <w:tmpl w:val="65EA33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26764042"/>
    <w:multiLevelType w:val="hybridMultilevel"/>
    <w:tmpl w:val="74D46514"/>
    <w:lvl w:ilvl="0" w:tplc="241E0BEA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70" w15:restartNumberingAfterBreak="0">
    <w:nsid w:val="26787995"/>
    <w:multiLevelType w:val="hybridMultilevel"/>
    <w:tmpl w:val="1A4C2D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26A545EB"/>
    <w:multiLevelType w:val="hybridMultilevel"/>
    <w:tmpl w:val="F8740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26B23E61"/>
    <w:multiLevelType w:val="hybridMultilevel"/>
    <w:tmpl w:val="824C01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27812F75"/>
    <w:multiLevelType w:val="hybridMultilevel"/>
    <w:tmpl w:val="9F088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2799534A"/>
    <w:multiLevelType w:val="hybridMultilevel"/>
    <w:tmpl w:val="2F2E76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279F35FF"/>
    <w:multiLevelType w:val="hybridMultilevel"/>
    <w:tmpl w:val="8CCA98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27AD5E96"/>
    <w:multiLevelType w:val="hybridMultilevel"/>
    <w:tmpl w:val="EE0A8DF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7" w15:restartNumberingAfterBreak="0">
    <w:nsid w:val="281D1D13"/>
    <w:multiLevelType w:val="hybridMultilevel"/>
    <w:tmpl w:val="31CCA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28445FEE"/>
    <w:multiLevelType w:val="hybridMultilevel"/>
    <w:tmpl w:val="E490F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28836D45"/>
    <w:multiLevelType w:val="hybridMultilevel"/>
    <w:tmpl w:val="65F6FD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28AA34D0"/>
    <w:multiLevelType w:val="hybridMultilevel"/>
    <w:tmpl w:val="9460D5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28C71A7C"/>
    <w:multiLevelType w:val="hybridMultilevel"/>
    <w:tmpl w:val="9C92FB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290A1A4E"/>
    <w:multiLevelType w:val="hybridMultilevel"/>
    <w:tmpl w:val="9C8075F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295016D4"/>
    <w:multiLevelType w:val="hybridMultilevel"/>
    <w:tmpl w:val="59081D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2A250903"/>
    <w:multiLevelType w:val="hybridMultilevel"/>
    <w:tmpl w:val="EFECE6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2AE14042"/>
    <w:multiLevelType w:val="hybridMultilevel"/>
    <w:tmpl w:val="BD2019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2B353B2E"/>
    <w:multiLevelType w:val="hybridMultilevel"/>
    <w:tmpl w:val="4810F55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7" w15:restartNumberingAfterBreak="0">
    <w:nsid w:val="2B6E6342"/>
    <w:multiLevelType w:val="hybridMultilevel"/>
    <w:tmpl w:val="426C82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2BA22F9E"/>
    <w:multiLevelType w:val="hybridMultilevel"/>
    <w:tmpl w:val="B1FC9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2C062BD6"/>
    <w:multiLevelType w:val="hybridMultilevel"/>
    <w:tmpl w:val="F3B4E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2C851874"/>
    <w:multiLevelType w:val="hybridMultilevel"/>
    <w:tmpl w:val="5CCA25C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2E3E3F42"/>
    <w:multiLevelType w:val="hybridMultilevel"/>
    <w:tmpl w:val="221CF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2E620F93"/>
    <w:multiLevelType w:val="hybridMultilevel"/>
    <w:tmpl w:val="FEF25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2E6649D7"/>
    <w:multiLevelType w:val="hybridMultilevel"/>
    <w:tmpl w:val="05AE2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2E6C306A"/>
    <w:multiLevelType w:val="hybridMultilevel"/>
    <w:tmpl w:val="B4DCD4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2EAD6DDA"/>
    <w:multiLevelType w:val="hybridMultilevel"/>
    <w:tmpl w:val="19868F76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6" w15:restartNumberingAfterBreak="0">
    <w:nsid w:val="2EB764B6"/>
    <w:multiLevelType w:val="hybridMultilevel"/>
    <w:tmpl w:val="DB04E2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2EF401E2"/>
    <w:multiLevelType w:val="hybridMultilevel"/>
    <w:tmpl w:val="84F42ACE"/>
    <w:lvl w:ilvl="0" w:tplc="585676CA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2F3C4B9F"/>
    <w:multiLevelType w:val="hybridMultilevel"/>
    <w:tmpl w:val="95D0D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2FB8512A"/>
    <w:multiLevelType w:val="hybridMultilevel"/>
    <w:tmpl w:val="ECAE53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02372C5"/>
    <w:multiLevelType w:val="hybridMultilevel"/>
    <w:tmpl w:val="FA448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310C5D3F"/>
    <w:multiLevelType w:val="hybridMultilevel"/>
    <w:tmpl w:val="B668645E"/>
    <w:lvl w:ilvl="0" w:tplc="9A9838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2" w15:restartNumberingAfterBreak="0">
    <w:nsid w:val="315D7FFB"/>
    <w:multiLevelType w:val="hybridMultilevel"/>
    <w:tmpl w:val="167C17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31717B29"/>
    <w:multiLevelType w:val="hybridMultilevel"/>
    <w:tmpl w:val="73DEA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317E785F"/>
    <w:multiLevelType w:val="hybridMultilevel"/>
    <w:tmpl w:val="36DCE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319E4903"/>
    <w:multiLevelType w:val="multilevel"/>
    <w:tmpl w:val="9924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31C9197D"/>
    <w:multiLevelType w:val="hybridMultilevel"/>
    <w:tmpl w:val="1F86A3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32727202"/>
    <w:multiLevelType w:val="hybridMultilevel"/>
    <w:tmpl w:val="EE3E720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328C5C1D"/>
    <w:multiLevelType w:val="hybridMultilevel"/>
    <w:tmpl w:val="D234A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328C617D"/>
    <w:multiLevelType w:val="hybridMultilevel"/>
    <w:tmpl w:val="AF68A76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32BF17EA"/>
    <w:multiLevelType w:val="hybridMultilevel"/>
    <w:tmpl w:val="5D0E4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32CD1717"/>
    <w:multiLevelType w:val="hybridMultilevel"/>
    <w:tmpl w:val="70B664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32CE3A2F"/>
    <w:multiLevelType w:val="hybridMultilevel"/>
    <w:tmpl w:val="6A223C30"/>
    <w:lvl w:ilvl="0" w:tplc="7782280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33EB6911"/>
    <w:multiLevelType w:val="hybridMultilevel"/>
    <w:tmpl w:val="EC3C62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43D33E7"/>
    <w:multiLevelType w:val="hybridMultilevel"/>
    <w:tmpl w:val="AF4C95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44F0B9C"/>
    <w:multiLevelType w:val="hybridMultilevel"/>
    <w:tmpl w:val="2E0867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346259E1"/>
    <w:multiLevelType w:val="hybridMultilevel"/>
    <w:tmpl w:val="90E672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4695A6A"/>
    <w:multiLevelType w:val="hybridMultilevel"/>
    <w:tmpl w:val="18E2F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346B19CF"/>
    <w:multiLevelType w:val="hybridMultilevel"/>
    <w:tmpl w:val="797C2C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DE38AA">
      <w:numFmt w:val="bullet"/>
      <w:lvlText w:val="·"/>
      <w:lvlJc w:val="left"/>
      <w:pPr>
        <w:ind w:left="1515" w:hanging="435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34E3285A"/>
    <w:multiLevelType w:val="hybridMultilevel"/>
    <w:tmpl w:val="82487B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350542D4"/>
    <w:multiLevelType w:val="hybridMultilevel"/>
    <w:tmpl w:val="12A6AC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35083577"/>
    <w:multiLevelType w:val="hybridMultilevel"/>
    <w:tmpl w:val="A896F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35182637"/>
    <w:multiLevelType w:val="hybridMultilevel"/>
    <w:tmpl w:val="6F8CE0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35774A07"/>
    <w:multiLevelType w:val="hybridMultilevel"/>
    <w:tmpl w:val="F3ACD5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A4668">
      <w:start w:val="2"/>
      <w:numFmt w:val="bullet"/>
      <w:lvlText w:val="·"/>
      <w:lvlJc w:val="left"/>
      <w:pPr>
        <w:ind w:left="1440" w:hanging="360"/>
      </w:pPr>
      <w:rPr>
        <w:rFonts w:ascii="Montserrat" w:eastAsia="Times New Roman" w:hAnsi="Montserrat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35BB17A9"/>
    <w:multiLevelType w:val="hybridMultilevel"/>
    <w:tmpl w:val="DDB6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35C3409B"/>
    <w:multiLevelType w:val="hybridMultilevel"/>
    <w:tmpl w:val="E63290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36B03F0A"/>
    <w:multiLevelType w:val="hybridMultilevel"/>
    <w:tmpl w:val="377880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36CD0281"/>
    <w:multiLevelType w:val="hybridMultilevel"/>
    <w:tmpl w:val="94D05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36E52072"/>
    <w:multiLevelType w:val="hybridMultilevel"/>
    <w:tmpl w:val="6A0CB8E4"/>
    <w:lvl w:ilvl="0" w:tplc="F070BE9C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371B3381"/>
    <w:multiLevelType w:val="hybridMultilevel"/>
    <w:tmpl w:val="40B6DD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37870476"/>
    <w:multiLevelType w:val="hybridMultilevel"/>
    <w:tmpl w:val="A2C011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37D10BCC"/>
    <w:multiLevelType w:val="hybridMultilevel"/>
    <w:tmpl w:val="6DF86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37DC2CE6"/>
    <w:multiLevelType w:val="hybridMultilevel"/>
    <w:tmpl w:val="60588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37DE03A4"/>
    <w:multiLevelType w:val="hybridMultilevel"/>
    <w:tmpl w:val="D29C3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066FDA">
      <w:start w:val="1"/>
      <w:numFmt w:val="bullet"/>
      <w:lvlText w:val="•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38AF3DA8"/>
    <w:multiLevelType w:val="hybridMultilevel"/>
    <w:tmpl w:val="176E42C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38E444C2"/>
    <w:multiLevelType w:val="hybridMultilevel"/>
    <w:tmpl w:val="93DCCD9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39301D3B"/>
    <w:multiLevelType w:val="hybridMultilevel"/>
    <w:tmpl w:val="345C2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397F0A96"/>
    <w:multiLevelType w:val="hybridMultilevel"/>
    <w:tmpl w:val="BCFA7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3992635A"/>
    <w:multiLevelType w:val="hybridMultilevel"/>
    <w:tmpl w:val="B5B47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39BF1B26"/>
    <w:multiLevelType w:val="hybridMultilevel"/>
    <w:tmpl w:val="4128FC72"/>
    <w:lvl w:ilvl="0" w:tplc="E22AEC28">
      <w:start w:val="1"/>
      <w:numFmt w:val="decimal"/>
      <w:lvlText w:val="%1."/>
      <w:lvlJc w:val="left"/>
      <w:pPr>
        <w:ind w:left="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5" w:hanging="360"/>
      </w:pPr>
    </w:lvl>
    <w:lvl w:ilvl="2" w:tplc="0409001B" w:tentative="1">
      <w:start w:val="1"/>
      <w:numFmt w:val="lowerRoman"/>
      <w:lvlText w:val="%3."/>
      <w:lvlJc w:val="right"/>
      <w:pPr>
        <w:ind w:left="2425" w:hanging="180"/>
      </w:pPr>
    </w:lvl>
    <w:lvl w:ilvl="3" w:tplc="0409000F" w:tentative="1">
      <w:start w:val="1"/>
      <w:numFmt w:val="decimal"/>
      <w:lvlText w:val="%4."/>
      <w:lvlJc w:val="left"/>
      <w:pPr>
        <w:ind w:left="3145" w:hanging="360"/>
      </w:pPr>
    </w:lvl>
    <w:lvl w:ilvl="4" w:tplc="04090019" w:tentative="1">
      <w:start w:val="1"/>
      <w:numFmt w:val="lowerLetter"/>
      <w:lvlText w:val="%5."/>
      <w:lvlJc w:val="left"/>
      <w:pPr>
        <w:ind w:left="3865" w:hanging="360"/>
      </w:pPr>
    </w:lvl>
    <w:lvl w:ilvl="5" w:tplc="0409001B" w:tentative="1">
      <w:start w:val="1"/>
      <w:numFmt w:val="lowerRoman"/>
      <w:lvlText w:val="%6."/>
      <w:lvlJc w:val="right"/>
      <w:pPr>
        <w:ind w:left="4585" w:hanging="180"/>
      </w:pPr>
    </w:lvl>
    <w:lvl w:ilvl="6" w:tplc="0409000F" w:tentative="1">
      <w:start w:val="1"/>
      <w:numFmt w:val="decimal"/>
      <w:lvlText w:val="%7."/>
      <w:lvlJc w:val="left"/>
      <w:pPr>
        <w:ind w:left="5305" w:hanging="360"/>
      </w:pPr>
    </w:lvl>
    <w:lvl w:ilvl="7" w:tplc="04090019" w:tentative="1">
      <w:start w:val="1"/>
      <w:numFmt w:val="lowerLetter"/>
      <w:lvlText w:val="%8."/>
      <w:lvlJc w:val="left"/>
      <w:pPr>
        <w:ind w:left="6025" w:hanging="360"/>
      </w:pPr>
    </w:lvl>
    <w:lvl w:ilvl="8" w:tplc="0409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240" w15:restartNumberingAfterBreak="0">
    <w:nsid w:val="3A4F3613"/>
    <w:multiLevelType w:val="hybridMultilevel"/>
    <w:tmpl w:val="46E647FE"/>
    <w:lvl w:ilvl="0" w:tplc="080A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41" w15:restartNumberingAfterBreak="0">
    <w:nsid w:val="3AA03FC8"/>
    <w:multiLevelType w:val="hybridMultilevel"/>
    <w:tmpl w:val="6C0EE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3AF63FCE"/>
    <w:multiLevelType w:val="hybridMultilevel"/>
    <w:tmpl w:val="0A06EE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3B37687B"/>
    <w:multiLevelType w:val="hybridMultilevel"/>
    <w:tmpl w:val="EFBCA3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3B80692B"/>
    <w:multiLevelType w:val="hybridMultilevel"/>
    <w:tmpl w:val="DB504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3C332C1C"/>
    <w:multiLevelType w:val="hybridMultilevel"/>
    <w:tmpl w:val="E63E82C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3C944263"/>
    <w:multiLevelType w:val="hybridMultilevel"/>
    <w:tmpl w:val="C54A4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3C97257D"/>
    <w:multiLevelType w:val="hybridMultilevel"/>
    <w:tmpl w:val="C1CE92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3CA421CB"/>
    <w:multiLevelType w:val="hybridMultilevel"/>
    <w:tmpl w:val="5A108B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3D4C43C8"/>
    <w:multiLevelType w:val="hybridMultilevel"/>
    <w:tmpl w:val="7FB85546"/>
    <w:lvl w:ilvl="0" w:tplc="AE520F2C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0" w15:restartNumberingAfterBreak="0">
    <w:nsid w:val="3DB922AB"/>
    <w:multiLevelType w:val="hybridMultilevel"/>
    <w:tmpl w:val="5B34724E"/>
    <w:lvl w:ilvl="0" w:tplc="080A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3DDE1B96"/>
    <w:multiLevelType w:val="hybridMultilevel"/>
    <w:tmpl w:val="40267D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3E10303E"/>
    <w:multiLevelType w:val="hybridMultilevel"/>
    <w:tmpl w:val="EB2486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3E3B302F"/>
    <w:multiLevelType w:val="hybridMultilevel"/>
    <w:tmpl w:val="C0AE7D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3E823C85"/>
    <w:multiLevelType w:val="hybridMultilevel"/>
    <w:tmpl w:val="07A49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3F6B1FA6"/>
    <w:multiLevelType w:val="hybridMultilevel"/>
    <w:tmpl w:val="A32EB7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3F766349"/>
    <w:multiLevelType w:val="hybridMultilevel"/>
    <w:tmpl w:val="30581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404F5992"/>
    <w:multiLevelType w:val="hybridMultilevel"/>
    <w:tmpl w:val="E60885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41A529AA"/>
    <w:multiLevelType w:val="hybridMultilevel"/>
    <w:tmpl w:val="5852A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42B556A6"/>
    <w:multiLevelType w:val="hybridMultilevel"/>
    <w:tmpl w:val="CE38D2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42D9383B"/>
    <w:multiLevelType w:val="hybridMultilevel"/>
    <w:tmpl w:val="5EE85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2DE133B"/>
    <w:multiLevelType w:val="hybridMultilevel"/>
    <w:tmpl w:val="EFA2A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42FC7583"/>
    <w:multiLevelType w:val="hybridMultilevel"/>
    <w:tmpl w:val="0C8CC8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432401A2"/>
    <w:multiLevelType w:val="hybridMultilevel"/>
    <w:tmpl w:val="0D7C88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43717D14"/>
    <w:multiLevelType w:val="hybridMultilevel"/>
    <w:tmpl w:val="77E04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43C46D82"/>
    <w:multiLevelType w:val="hybridMultilevel"/>
    <w:tmpl w:val="847AA3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43D86683"/>
    <w:multiLevelType w:val="hybridMultilevel"/>
    <w:tmpl w:val="EB0607B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43EB4AB9"/>
    <w:multiLevelType w:val="hybridMultilevel"/>
    <w:tmpl w:val="CE645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4435683F"/>
    <w:multiLevelType w:val="hybridMultilevel"/>
    <w:tmpl w:val="04660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44665281"/>
    <w:multiLevelType w:val="hybridMultilevel"/>
    <w:tmpl w:val="5F8CE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448436AA"/>
    <w:multiLevelType w:val="hybridMultilevel"/>
    <w:tmpl w:val="BEDE005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44A77161"/>
    <w:multiLevelType w:val="hybridMultilevel"/>
    <w:tmpl w:val="EC5AF4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44F76D3F"/>
    <w:multiLevelType w:val="hybridMultilevel"/>
    <w:tmpl w:val="D61EC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451D3DB3"/>
    <w:multiLevelType w:val="hybridMultilevel"/>
    <w:tmpl w:val="1D024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452152E0"/>
    <w:multiLevelType w:val="hybridMultilevel"/>
    <w:tmpl w:val="2772A51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45480E0A"/>
    <w:multiLevelType w:val="hybridMultilevel"/>
    <w:tmpl w:val="6E900E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45644C1B"/>
    <w:multiLevelType w:val="hybridMultilevel"/>
    <w:tmpl w:val="C04A47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45871413"/>
    <w:multiLevelType w:val="hybridMultilevel"/>
    <w:tmpl w:val="BF34E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45CC536D"/>
    <w:multiLevelType w:val="hybridMultilevel"/>
    <w:tmpl w:val="DF649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462E07CC"/>
    <w:multiLevelType w:val="hybridMultilevel"/>
    <w:tmpl w:val="2D5CAA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46446ED2"/>
    <w:multiLevelType w:val="hybridMultilevel"/>
    <w:tmpl w:val="AC607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471D757F"/>
    <w:multiLevelType w:val="hybridMultilevel"/>
    <w:tmpl w:val="9A36A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473A397D"/>
    <w:multiLevelType w:val="hybridMultilevel"/>
    <w:tmpl w:val="53C04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47722747"/>
    <w:multiLevelType w:val="hybridMultilevel"/>
    <w:tmpl w:val="F6163C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47967EE3"/>
    <w:multiLevelType w:val="multilevel"/>
    <w:tmpl w:val="371ECEAA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285" w15:restartNumberingAfterBreak="0">
    <w:nsid w:val="48371CF5"/>
    <w:multiLevelType w:val="hybridMultilevel"/>
    <w:tmpl w:val="4BD80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48B2209A"/>
    <w:multiLevelType w:val="hybridMultilevel"/>
    <w:tmpl w:val="D1F425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48F40383"/>
    <w:multiLevelType w:val="hybridMultilevel"/>
    <w:tmpl w:val="C9E270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490A4913"/>
    <w:multiLevelType w:val="hybridMultilevel"/>
    <w:tmpl w:val="3D0A2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490E7005"/>
    <w:multiLevelType w:val="hybridMultilevel"/>
    <w:tmpl w:val="A23C61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49D669B5"/>
    <w:multiLevelType w:val="hybridMultilevel"/>
    <w:tmpl w:val="49966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49FE4AB9"/>
    <w:multiLevelType w:val="hybridMultilevel"/>
    <w:tmpl w:val="B4FCCD5C"/>
    <w:lvl w:ilvl="0" w:tplc="5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2" w15:restartNumberingAfterBreak="0">
    <w:nsid w:val="4A0F6E0E"/>
    <w:multiLevelType w:val="hybridMultilevel"/>
    <w:tmpl w:val="A1328058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93" w15:restartNumberingAfterBreak="0">
    <w:nsid w:val="4A253C8F"/>
    <w:multiLevelType w:val="hybridMultilevel"/>
    <w:tmpl w:val="0DACF5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4A28260B"/>
    <w:multiLevelType w:val="hybridMultilevel"/>
    <w:tmpl w:val="6B1CA2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4A81049D"/>
    <w:multiLevelType w:val="hybridMultilevel"/>
    <w:tmpl w:val="FFEA7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4A876525"/>
    <w:multiLevelType w:val="hybridMultilevel"/>
    <w:tmpl w:val="AB22E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4A9C7A17"/>
    <w:multiLevelType w:val="hybridMultilevel"/>
    <w:tmpl w:val="CBF29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4AD21249"/>
    <w:multiLevelType w:val="hybridMultilevel"/>
    <w:tmpl w:val="4FD40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4B4308EE"/>
    <w:multiLevelType w:val="hybridMultilevel"/>
    <w:tmpl w:val="DB4A3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4B622C65"/>
    <w:multiLevelType w:val="hybridMultilevel"/>
    <w:tmpl w:val="CB446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4B623D10"/>
    <w:multiLevelType w:val="hybridMultilevel"/>
    <w:tmpl w:val="BF6414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4CD13955"/>
    <w:multiLevelType w:val="hybridMultilevel"/>
    <w:tmpl w:val="911C4318"/>
    <w:lvl w:ilvl="0" w:tplc="E0A6BF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3" w15:restartNumberingAfterBreak="0">
    <w:nsid w:val="4D3815E4"/>
    <w:multiLevelType w:val="hybridMultilevel"/>
    <w:tmpl w:val="25CC4D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4D6B38B8"/>
    <w:multiLevelType w:val="hybridMultilevel"/>
    <w:tmpl w:val="4F364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4DD779C0"/>
    <w:multiLevelType w:val="hybridMultilevel"/>
    <w:tmpl w:val="31E6A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4DDD5DB2"/>
    <w:multiLevelType w:val="hybridMultilevel"/>
    <w:tmpl w:val="72FC9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4E196A51"/>
    <w:multiLevelType w:val="hybridMultilevel"/>
    <w:tmpl w:val="476A1E00"/>
    <w:lvl w:ilvl="0" w:tplc="BFFEF6C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8" w15:restartNumberingAfterBreak="0">
    <w:nsid w:val="4E333876"/>
    <w:multiLevelType w:val="hybridMultilevel"/>
    <w:tmpl w:val="A6B863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4ECB1663"/>
    <w:multiLevelType w:val="hybridMultilevel"/>
    <w:tmpl w:val="369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4F3731DB"/>
    <w:multiLevelType w:val="hybridMultilevel"/>
    <w:tmpl w:val="C1D22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4F9A0F4D"/>
    <w:multiLevelType w:val="hybridMultilevel"/>
    <w:tmpl w:val="73108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4FDC6067"/>
    <w:multiLevelType w:val="hybridMultilevel"/>
    <w:tmpl w:val="B2EC8F40"/>
    <w:lvl w:ilvl="0" w:tplc="1BAAA54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3" w15:restartNumberingAfterBreak="0">
    <w:nsid w:val="4FFF293D"/>
    <w:multiLevelType w:val="hybridMultilevel"/>
    <w:tmpl w:val="73949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01D2EF6"/>
    <w:multiLevelType w:val="hybridMultilevel"/>
    <w:tmpl w:val="B7744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50226EA5"/>
    <w:multiLevelType w:val="hybridMultilevel"/>
    <w:tmpl w:val="0ADE2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502C7BE5"/>
    <w:multiLevelType w:val="hybridMultilevel"/>
    <w:tmpl w:val="67B2A4B8"/>
    <w:lvl w:ilvl="0" w:tplc="6A026F3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7" w15:restartNumberingAfterBreak="0">
    <w:nsid w:val="50691B21"/>
    <w:multiLevelType w:val="hybridMultilevel"/>
    <w:tmpl w:val="D6B812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50B60D87"/>
    <w:multiLevelType w:val="hybridMultilevel"/>
    <w:tmpl w:val="1E4A6C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50E47218"/>
    <w:multiLevelType w:val="hybridMultilevel"/>
    <w:tmpl w:val="A6FE04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51131917"/>
    <w:multiLevelType w:val="hybridMultilevel"/>
    <w:tmpl w:val="56FA1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513E0540"/>
    <w:multiLevelType w:val="hybridMultilevel"/>
    <w:tmpl w:val="19B212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518224DB"/>
    <w:multiLevelType w:val="hybridMultilevel"/>
    <w:tmpl w:val="2D1872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51E50FFC"/>
    <w:multiLevelType w:val="hybridMultilevel"/>
    <w:tmpl w:val="C7D267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51F73C20"/>
    <w:multiLevelType w:val="hybridMultilevel"/>
    <w:tmpl w:val="9024401E"/>
    <w:lvl w:ilvl="0" w:tplc="080A0001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</w:abstractNum>
  <w:abstractNum w:abstractNumId="325" w15:restartNumberingAfterBreak="0">
    <w:nsid w:val="5201452E"/>
    <w:multiLevelType w:val="hybridMultilevel"/>
    <w:tmpl w:val="9340AA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522B0009"/>
    <w:multiLevelType w:val="hybridMultilevel"/>
    <w:tmpl w:val="0B7012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525A1B6F"/>
    <w:multiLevelType w:val="hybridMultilevel"/>
    <w:tmpl w:val="956E4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527339CD"/>
    <w:multiLevelType w:val="hybridMultilevel"/>
    <w:tmpl w:val="5636CB82"/>
    <w:lvl w:ilvl="0" w:tplc="580A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29" w15:restartNumberingAfterBreak="0">
    <w:nsid w:val="527509AF"/>
    <w:multiLevelType w:val="hybridMultilevel"/>
    <w:tmpl w:val="48C05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53081E2C"/>
    <w:multiLevelType w:val="hybridMultilevel"/>
    <w:tmpl w:val="777685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5345531F"/>
    <w:multiLevelType w:val="hybridMultilevel"/>
    <w:tmpl w:val="BD782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53540199"/>
    <w:multiLevelType w:val="hybridMultilevel"/>
    <w:tmpl w:val="E45422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536917C4"/>
    <w:multiLevelType w:val="hybridMultilevel"/>
    <w:tmpl w:val="45181CC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5392491E"/>
    <w:multiLevelType w:val="hybridMultilevel"/>
    <w:tmpl w:val="956493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53A22C48"/>
    <w:multiLevelType w:val="hybridMultilevel"/>
    <w:tmpl w:val="25C439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53B34C81"/>
    <w:multiLevelType w:val="hybridMultilevel"/>
    <w:tmpl w:val="60C4D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54033A1B"/>
    <w:multiLevelType w:val="hybridMultilevel"/>
    <w:tmpl w:val="987666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54243BCD"/>
    <w:multiLevelType w:val="hybridMultilevel"/>
    <w:tmpl w:val="EF7E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54742AEF"/>
    <w:multiLevelType w:val="hybridMultilevel"/>
    <w:tmpl w:val="95CC6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550F7B40"/>
    <w:multiLevelType w:val="hybridMultilevel"/>
    <w:tmpl w:val="2D00C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559161FE"/>
    <w:multiLevelType w:val="hybridMultilevel"/>
    <w:tmpl w:val="26A2A2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559F765D"/>
    <w:multiLevelType w:val="hybridMultilevel"/>
    <w:tmpl w:val="1FBA6C8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56360D44"/>
    <w:multiLevelType w:val="hybridMultilevel"/>
    <w:tmpl w:val="342E4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56DA34A0"/>
    <w:multiLevelType w:val="hybridMultilevel"/>
    <w:tmpl w:val="1DD0F8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58590A12"/>
    <w:multiLevelType w:val="hybridMultilevel"/>
    <w:tmpl w:val="1056F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58672336"/>
    <w:multiLevelType w:val="hybridMultilevel"/>
    <w:tmpl w:val="29B0C7F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58EC0BF9"/>
    <w:multiLevelType w:val="hybridMultilevel"/>
    <w:tmpl w:val="EFD20DF6"/>
    <w:lvl w:ilvl="0" w:tplc="080A0001">
      <w:start w:val="1"/>
      <w:numFmt w:val="bullet"/>
      <w:lvlText w:val=""/>
      <w:lvlJc w:val="left"/>
      <w:pPr>
        <w:ind w:left="2010" w:hanging="57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8" w15:restartNumberingAfterBreak="0">
    <w:nsid w:val="590C6CE0"/>
    <w:multiLevelType w:val="hybridMultilevel"/>
    <w:tmpl w:val="796A4CB8"/>
    <w:lvl w:ilvl="0" w:tplc="7F764F04">
      <w:start w:val="1"/>
      <w:numFmt w:val="lowerLetter"/>
      <w:lvlText w:val="%1)"/>
      <w:lvlJc w:val="left"/>
      <w:pPr>
        <w:ind w:left="1434" w:hanging="360"/>
      </w:pPr>
      <w:rPr>
        <w:rFonts w:ascii="Montserrat" w:eastAsia="Calibri" w:hAnsi="Montserrat" w:cs="Arial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49" w15:restartNumberingAfterBreak="0">
    <w:nsid w:val="5A0D73F1"/>
    <w:multiLevelType w:val="hybridMultilevel"/>
    <w:tmpl w:val="644C3D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5A1D5BFE"/>
    <w:multiLevelType w:val="hybridMultilevel"/>
    <w:tmpl w:val="38DCC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5A483710"/>
    <w:multiLevelType w:val="hybridMultilevel"/>
    <w:tmpl w:val="64FED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5AA668B0"/>
    <w:multiLevelType w:val="hybridMultilevel"/>
    <w:tmpl w:val="EC481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5B040076"/>
    <w:multiLevelType w:val="hybridMultilevel"/>
    <w:tmpl w:val="DCB48A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 w15:restartNumberingAfterBreak="0">
    <w:nsid w:val="5B213CD0"/>
    <w:multiLevelType w:val="hybridMultilevel"/>
    <w:tmpl w:val="261C6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5B220092"/>
    <w:multiLevelType w:val="hybridMultilevel"/>
    <w:tmpl w:val="004A5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 w15:restartNumberingAfterBreak="0">
    <w:nsid w:val="5B4835BB"/>
    <w:multiLevelType w:val="hybridMultilevel"/>
    <w:tmpl w:val="D68AF4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 w15:restartNumberingAfterBreak="0">
    <w:nsid w:val="5BC6094C"/>
    <w:multiLevelType w:val="hybridMultilevel"/>
    <w:tmpl w:val="FD8A5A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5BFD4F79"/>
    <w:multiLevelType w:val="hybridMultilevel"/>
    <w:tmpl w:val="7A4E8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 w15:restartNumberingAfterBreak="0">
    <w:nsid w:val="5C347228"/>
    <w:multiLevelType w:val="hybridMultilevel"/>
    <w:tmpl w:val="9672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 w15:restartNumberingAfterBreak="0">
    <w:nsid w:val="5C504127"/>
    <w:multiLevelType w:val="hybridMultilevel"/>
    <w:tmpl w:val="7B5A9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 w15:restartNumberingAfterBreak="0">
    <w:nsid w:val="5CE342CC"/>
    <w:multiLevelType w:val="hybridMultilevel"/>
    <w:tmpl w:val="8EE430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 w15:restartNumberingAfterBreak="0">
    <w:nsid w:val="5CEC12E7"/>
    <w:multiLevelType w:val="hybridMultilevel"/>
    <w:tmpl w:val="B704C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5D8748F2"/>
    <w:multiLevelType w:val="hybridMultilevel"/>
    <w:tmpl w:val="4DEA8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4" w15:restartNumberingAfterBreak="0">
    <w:nsid w:val="5E1D4734"/>
    <w:multiLevelType w:val="hybridMultilevel"/>
    <w:tmpl w:val="A54A71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 w15:restartNumberingAfterBreak="0">
    <w:nsid w:val="5E315450"/>
    <w:multiLevelType w:val="hybridMultilevel"/>
    <w:tmpl w:val="9FFE80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5E32620C"/>
    <w:multiLevelType w:val="hybridMultilevel"/>
    <w:tmpl w:val="72E88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5E5C46F3"/>
    <w:multiLevelType w:val="hybridMultilevel"/>
    <w:tmpl w:val="4F1C5EC2"/>
    <w:lvl w:ilvl="0" w:tplc="002E238E">
      <w:numFmt w:val="bullet"/>
      <w:lvlText w:val=""/>
      <w:lvlJc w:val="left"/>
      <w:pPr>
        <w:ind w:left="2010" w:hanging="57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8" w15:restartNumberingAfterBreak="0">
    <w:nsid w:val="5E7501BD"/>
    <w:multiLevelType w:val="hybridMultilevel"/>
    <w:tmpl w:val="A6AEEC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5E8E3C0C"/>
    <w:multiLevelType w:val="hybridMultilevel"/>
    <w:tmpl w:val="C6B6D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 w15:restartNumberingAfterBreak="0">
    <w:nsid w:val="5ECA4485"/>
    <w:multiLevelType w:val="hybridMultilevel"/>
    <w:tmpl w:val="FCE8F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5EFC3A74"/>
    <w:multiLevelType w:val="hybridMultilevel"/>
    <w:tmpl w:val="04DA78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5F2A1A54"/>
    <w:multiLevelType w:val="hybridMultilevel"/>
    <w:tmpl w:val="7B0022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5F6E3C46"/>
    <w:multiLevelType w:val="hybridMultilevel"/>
    <w:tmpl w:val="F6780D10"/>
    <w:lvl w:ilvl="0" w:tplc="08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74" w15:restartNumberingAfterBreak="0">
    <w:nsid w:val="5FA333FF"/>
    <w:multiLevelType w:val="hybridMultilevel"/>
    <w:tmpl w:val="0916DE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 w15:restartNumberingAfterBreak="0">
    <w:nsid w:val="5FB43B58"/>
    <w:multiLevelType w:val="hybridMultilevel"/>
    <w:tmpl w:val="8034DDDE"/>
    <w:lvl w:ilvl="0" w:tplc="080A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6" w15:restartNumberingAfterBreak="0">
    <w:nsid w:val="5FC55895"/>
    <w:multiLevelType w:val="hybridMultilevel"/>
    <w:tmpl w:val="094616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5FEB027E"/>
    <w:multiLevelType w:val="hybridMultilevel"/>
    <w:tmpl w:val="9B2E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5FF5777C"/>
    <w:multiLevelType w:val="hybridMultilevel"/>
    <w:tmpl w:val="CBECD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6027077F"/>
    <w:multiLevelType w:val="hybridMultilevel"/>
    <w:tmpl w:val="A05EE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603360EF"/>
    <w:multiLevelType w:val="hybridMultilevel"/>
    <w:tmpl w:val="09C4042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609B74FE"/>
    <w:multiLevelType w:val="hybridMultilevel"/>
    <w:tmpl w:val="ED7C4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2" w15:restartNumberingAfterBreak="0">
    <w:nsid w:val="60C404DD"/>
    <w:multiLevelType w:val="hybridMultilevel"/>
    <w:tmpl w:val="A088F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60F14B64"/>
    <w:multiLevelType w:val="hybridMultilevel"/>
    <w:tmpl w:val="61CE87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 w15:restartNumberingAfterBreak="0">
    <w:nsid w:val="60FD0276"/>
    <w:multiLevelType w:val="hybridMultilevel"/>
    <w:tmpl w:val="D13A592E"/>
    <w:lvl w:ilvl="0" w:tplc="317EF8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 w15:restartNumberingAfterBreak="0">
    <w:nsid w:val="614E2B32"/>
    <w:multiLevelType w:val="hybridMultilevel"/>
    <w:tmpl w:val="4B4277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 w15:restartNumberingAfterBreak="0">
    <w:nsid w:val="61C34F67"/>
    <w:multiLevelType w:val="hybridMultilevel"/>
    <w:tmpl w:val="DC542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61DC0E91"/>
    <w:multiLevelType w:val="hybridMultilevel"/>
    <w:tmpl w:val="E9ACF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 w15:restartNumberingAfterBreak="0">
    <w:nsid w:val="61EB40F6"/>
    <w:multiLevelType w:val="hybridMultilevel"/>
    <w:tmpl w:val="CB7CF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 w15:restartNumberingAfterBreak="0">
    <w:nsid w:val="62191A4E"/>
    <w:multiLevelType w:val="hybridMultilevel"/>
    <w:tmpl w:val="93F6E3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626B61F6"/>
    <w:multiLevelType w:val="hybridMultilevel"/>
    <w:tmpl w:val="A78AE0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1" w15:restartNumberingAfterBreak="0">
    <w:nsid w:val="6281481C"/>
    <w:multiLevelType w:val="hybridMultilevel"/>
    <w:tmpl w:val="39CEDF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62BA4ECC"/>
    <w:multiLevelType w:val="hybridMultilevel"/>
    <w:tmpl w:val="9D0ED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62EB2ED6"/>
    <w:multiLevelType w:val="hybridMultilevel"/>
    <w:tmpl w:val="02CA64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4" w15:restartNumberingAfterBreak="0">
    <w:nsid w:val="63F568AB"/>
    <w:multiLevelType w:val="hybridMultilevel"/>
    <w:tmpl w:val="910E404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64167B11"/>
    <w:multiLevelType w:val="hybridMultilevel"/>
    <w:tmpl w:val="7B2A6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64347DF3"/>
    <w:multiLevelType w:val="hybridMultilevel"/>
    <w:tmpl w:val="FADA0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 w15:restartNumberingAfterBreak="0">
    <w:nsid w:val="646413EC"/>
    <w:multiLevelType w:val="hybridMultilevel"/>
    <w:tmpl w:val="DE1201A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648F1047"/>
    <w:multiLevelType w:val="hybridMultilevel"/>
    <w:tmpl w:val="5EBCD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 w15:restartNumberingAfterBreak="0">
    <w:nsid w:val="64CA6734"/>
    <w:multiLevelType w:val="hybridMultilevel"/>
    <w:tmpl w:val="FDF2C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0" w15:restartNumberingAfterBreak="0">
    <w:nsid w:val="656C3DC9"/>
    <w:multiLevelType w:val="hybridMultilevel"/>
    <w:tmpl w:val="8E40C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1" w15:restartNumberingAfterBreak="0">
    <w:nsid w:val="65937C11"/>
    <w:multiLevelType w:val="hybridMultilevel"/>
    <w:tmpl w:val="C64A80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2" w15:restartNumberingAfterBreak="0">
    <w:nsid w:val="65997321"/>
    <w:multiLevelType w:val="hybridMultilevel"/>
    <w:tmpl w:val="0EDEA8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 w15:restartNumberingAfterBreak="0">
    <w:nsid w:val="65A53B02"/>
    <w:multiLevelType w:val="hybridMultilevel"/>
    <w:tmpl w:val="0212E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 w15:restartNumberingAfterBreak="0">
    <w:nsid w:val="65C45436"/>
    <w:multiLevelType w:val="hybridMultilevel"/>
    <w:tmpl w:val="B120A7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5" w15:restartNumberingAfterBreak="0">
    <w:nsid w:val="65F83094"/>
    <w:multiLevelType w:val="hybridMultilevel"/>
    <w:tmpl w:val="CDFCBC12"/>
    <w:lvl w:ilvl="0" w:tplc="74A0AC0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6" w15:restartNumberingAfterBreak="0">
    <w:nsid w:val="66CA1E0D"/>
    <w:multiLevelType w:val="hybridMultilevel"/>
    <w:tmpl w:val="24B46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7" w15:restartNumberingAfterBreak="0">
    <w:nsid w:val="671317BE"/>
    <w:multiLevelType w:val="hybridMultilevel"/>
    <w:tmpl w:val="1FC8A1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8" w15:restartNumberingAfterBreak="0">
    <w:nsid w:val="671C669F"/>
    <w:multiLevelType w:val="hybridMultilevel"/>
    <w:tmpl w:val="FAE85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9" w15:restartNumberingAfterBreak="0">
    <w:nsid w:val="67271E30"/>
    <w:multiLevelType w:val="hybridMultilevel"/>
    <w:tmpl w:val="BE322A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0" w15:restartNumberingAfterBreak="0">
    <w:nsid w:val="672E1DAD"/>
    <w:multiLevelType w:val="hybridMultilevel"/>
    <w:tmpl w:val="76FC2A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1" w15:restartNumberingAfterBreak="0">
    <w:nsid w:val="673D532B"/>
    <w:multiLevelType w:val="hybridMultilevel"/>
    <w:tmpl w:val="A02C59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2" w15:restartNumberingAfterBreak="0">
    <w:nsid w:val="674471C8"/>
    <w:multiLevelType w:val="hybridMultilevel"/>
    <w:tmpl w:val="F79809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 w15:restartNumberingAfterBreak="0">
    <w:nsid w:val="67724F33"/>
    <w:multiLevelType w:val="hybridMultilevel"/>
    <w:tmpl w:val="2BB67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4" w15:restartNumberingAfterBreak="0">
    <w:nsid w:val="686669BA"/>
    <w:multiLevelType w:val="hybridMultilevel"/>
    <w:tmpl w:val="81725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 w15:restartNumberingAfterBreak="0">
    <w:nsid w:val="689C63D5"/>
    <w:multiLevelType w:val="hybridMultilevel"/>
    <w:tmpl w:val="9170FB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" w15:restartNumberingAfterBreak="0">
    <w:nsid w:val="68BC39B7"/>
    <w:multiLevelType w:val="hybridMultilevel"/>
    <w:tmpl w:val="D62A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 w15:restartNumberingAfterBreak="0">
    <w:nsid w:val="6967671A"/>
    <w:multiLevelType w:val="hybridMultilevel"/>
    <w:tmpl w:val="42C00D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8" w15:restartNumberingAfterBreak="0">
    <w:nsid w:val="69AA64AD"/>
    <w:multiLevelType w:val="hybridMultilevel"/>
    <w:tmpl w:val="051A0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 w15:restartNumberingAfterBreak="0">
    <w:nsid w:val="69DF62AE"/>
    <w:multiLevelType w:val="hybridMultilevel"/>
    <w:tmpl w:val="FE082F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0" w15:restartNumberingAfterBreak="0">
    <w:nsid w:val="6A784E10"/>
    <w:multiLevelType w:val="hybridMultilevel"/>
    <w:tmpl w:val="F8AC9F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1" w15:restartNumberingAfterBreak="0">
    <w:nsid w:val="6A8F4797"/>
    <w:multiLevelType w:val="hybridMultilevel"/>
    <w:tmpl w:val="577CAB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2" w15:restartNumberingAfterBreak="0">
    <w:nsid w:val="6AD84061"/>
    <w:multiLevelType w:val="hybridMultilevel"/>
    <w:tmpl w:val="F7C283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3" w15:restartNumberingAfterBreak="0">
    <w:nsid w:val="6B0857B7"/>
    <w:multiLevelType w:val="hybridMultilevel"/>
    <w:tmpl w:val="C532C0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 w15:restartNumberingAfterBreak="0">
    <w:nsid w:val="6B1C5274"/>
    <w:multiLevelType w:val="hybridMultilevel"/>
    <w:tmpl w:val="C12C4D42"/>
    <w:lvl w:ilvl="0" w:tplc="4588D4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" w15:restartNumberingAfterBreak="0">
    <w:nsid w:val="6B6B3122"/>
    <w:multiLevelType w:val="hybridMultilevel"/>
    <w:tmpl w:val="B5169DC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6" w15:restartNumberingAfterBreak="0">
    <w:nsid w:val="6B9D2B1A"/>
    <w:multiLevelType w:val="hybridMultilevel"/>
    <w:tmpl w:val="6F966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 w15:restartNumberingAfterBreak="0">
    <w:nsid w:val="6C32137B"/>
    <w:multiLevelType w:val="hybridMultilevel"/>
    <w:tmpl w:val="26CA9178"/>
    <w:lvl w:ilvl="0" w:tplc="F070BE9C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8" w15:restartNumberingAfterBreak="0">
    <w:nsid w:val="6C4010D2"/>
    <w:multiLevelType w:val="hybridMultilevel"/>
    <w:tmpl w:val="F7344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9" w15:restartNumberingAfterBreak="0">
    <w:nsid w:val="6C414FDE"/>
    <w:multiLevelType w:val="hybridMultilevel"/>
    <w:tmpl w:val="833C1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" w15:restartNumberingAfterBreak="0">
    <w:nsid w:val="6C501742"/>
    <w:multiLevelType w:val="hybridMultilevel"/>
    <w:tmpl w:val="6CF0AE7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1" w15:restartNumberingAfterBreak="0">
    <w:nsid w:val="6C84457F"/>
    <w:multiLevelType w:val="hybridMultilevel"/>
    <w:tmpl w:val="B6382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 w15:restartNumberingAfterBreak="0">
    <w:nsid w:val="6D011404"/>
    <w:multiLevelType w:val="hybridMultilevel"/>
    <w:tmpl w:val="ADC62BB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3" w15:restartNumberingAfterBreak="0">
    <w:nsid w:val="6D1A5666"/>
    <w:multiLevelType w:val="hybridMultilevel"/>
    <w:tmpl w:val="C0086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4" w15:restartNumberingAfterBreak="0">
    <w:nsid w:val="6D3C5FA6"/>
    <w:multiLevelType w:val="hybridMultilevel"/>
    <w:tmpl w:val="72F47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 w15:restartNumberingAfterBreak="0">
    <w:nsid w:val="6DF818E0"/>
    <w:multiLevelType w:val="hybridMultilevel"/>
    <w:tmpl w:val="242403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 w15:restartNumberingAfterBreak="0">
    <w:nsid w:val="6E4775FC"/>
    <w:multiLevelType w:val="hybridMultilevel"/>
    <w:tmpl w:val="1B003CB2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37" w15:restartNumberingAfterBreak="0">
    <w:nsid w:val="6E700DDF"/>
    <w:multiLevelType w:val="hybridMultilevel"/>
    <w:tmpl w:val="854C37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8" w15:restartNumberingAfterBreak="0">
    <w:nsid w:val="6EB678B6"/>
    <w:multiLevelType w:val="hybridMultilevel"/>
    <w:tmpl w:val="7840B0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9" w15:restartNumberingAfterBreak="0">
    <w:nsid w:val="6EE8085E"/>
    <w:multiLevelType w:val="hybridMultilevel"/>
    <w:tmpl w:val="502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 w15:restartNumberingAfterBreak="0">
    <w:nsid w:val="6F3F09C6"/>
    <w:multiLevelType w:val="hybridMultilevel"/>
    <w:tmpl w:val="1FD80B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1" w15:restartNumberingAfterBreak="0">
    <w:nsid w:val="6F5C688A"/>
    <w:multiLevelType w:val="hybridMultilevel"/>
    <w:tmpl w:val="9B94E5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 w15:restartNumberingAfterBreak="0">
    <w:nsid w:val="6F6723A9"/>
    <w:multiLevelType w:val="hybridMultilevel"/>
    <w:tmpl w:val="6F047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3" w15:restartNumberingAfterBreak="0">
    <w:nsid w:val="701512AE"/>
    <w:multiLevelType w:val="hybridMultilevel"/>
    <w:tmpl w:val="36BAD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4" w15:restartNumberingAfterBreak="0">
    <w:nsid w:val="70287606"/>
    <w:multiLevelType w:val="hybridMultilevel"/>
    <w:tmpl w:val="DFFEBFD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5" w15:restartNumberingAfterBreak="0">
    <w:nsid w:val="710818BE"/>
    <w:multiLevelType w:val="hybridMultilevel"/>
    <w:tmpl w:val="8014DF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6" w15:restartNumberingAfterBreak="0">
    <w:nsid w:val="710E7A09"/>
    <w:multiLevelType w:val="hybridMultilevel"/>
    <w:tmpl w:val="E3A615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 w15:restartNumberingAfterBreak="0">
    <w:nsid w:val="714C345A"/>
    <w:multiLevelType w:val="hybridMultilevel"/>
    <w:tmpl w:val="5AF26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8" w15:restartNumberingAfterBreak="0">
    <w:nsid w:val="715F1382"/>
    <w:multiLevelType w:val="hybridMultilevel"/>
    <w:tmpl w:val="4D0C3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 w15:restartNumberingAfterBreak="0">
    <w:nsid w:val="72167364"/>
    <w:multiLevelType w:val="hybridMultilevel"/>
    <w:tmpl w:val="4510D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0" w15:restartNumberingAfterBreak="0">
    <w:nsid w:val="72557619"/>
    <w:multiLevelType w:val="hybridMultilevel"/>
    <w:tmpl w:val="F59AD6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1" w15:restartNumberingAfterBreak="0">
    <w:nsid w:val="725A24E6"/>
    <w:multiLevelType w:val="hybridMultilevel"/>
    <w:tmpl w:val="326CBA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2" w15:restartNumberingAfterBreak="0">
    <w:nsid w:val="726A23D5"/>
    <w:multiLevelType w:val="hybridMultilevel"/>
    <w:tmpl w:val="C9240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3" w15:restartNumberingAfterBreak="0">
    <w:nsid w:val="72D06909"/>
    <w:multiLevelType w:val="hybridMultilevel"/>
    <w:tmpl w:val="760E7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4" w15:restartNumberingAfterBreak="0">
    <w:nsid w:val="72DC2124"/>
    <w:multiLevelType w:val="hybridMultilevel"/>
    <w:tmpl w:val="84949E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5" w15:restartNumberingAfterBreak="0">
    <w:nsid w:val="74164406"/>
    <w:multiLevelType w:val="hybridMultilevel"/>
    <w:tmpl w:val="D40EA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 w15:restartNumberingAfterBreak="0">
    <w:nsid w:val="746A4598"/>
    <w:multiLevelType w:val="hybridMultilevel"/>
    <w:tmpl w:val="27CE6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7" w15:restartNumberingAfterBreak="0">
    <w:nsid w:val="74732826"/>
    <w:multiLevelType w:val="hybridMultilevel"/>
    <w:tmpl w:val="7BF28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8" w15:restartNumberingAfterBreak="0">
    <w:nsid w:val="74BD4FB9"/>
    <w:multiLevelType w:val="hybridMultilevel"/>
    <w:tmpl w:val="969ECA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9" w15:restartNumberingAfterBreak="0">
    <w:nsid w:val="74C875AE"/>
    <w:multiLevelType w:val="hybridMultilevel"/>
    <w:tmpl w:val="B3E4DB62"/>
    <w:lvl w:ilvl="0" w:tplc="080A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 w15:restartNumberingAfterBreak="0">
    <w:nsid w:val="758828E4"/>
    <w:multiLevelType w:val="hybridMultilevel"/>
    <w:tmpl w:val="EE8E5FC0"/>
    <w:lvl w:ilvl="0" w:tplc="58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61" w15:restartNumberingAfterBreak="0">
    <w:nsid w:val="759C2C0D"/>
    <w:multiLevelType w:val="hybridMultilevel"/>
    <w:tmpl w:val="2E721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2" w15:restartNumberingAfterBreak="0">
    <w:nsid w:val="759E7B8B"/>
    <w:multiLevelType w:val="hybridMultilevel"/>
    <w:tmpl w:val="26CCC68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485D38">
      <w:numFmt w:val="bullet"/>
      <w:lvlText w:val="-"/>
      <w:lvlJc w:val="left"/>
      <w:pPr>
        <w:ind w:left="1500" w:hanging="420"/>
      </w:pPr>
      <w:rPr>
        <w:rFonts w:ascii="Soberana Sans" w:eastAsia="Times New Roman" w:hAnsi="Soberana Sans" w:cs="Arial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3" w15:restartNumberingAfterBreak="0">
    <w:nsid w:val="769F1295"/>
    <w:multiLevelType w:val="hybridMultilevel"/>
    <w:tmpl w:val="2646A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4" w15:restartNumberingAfterBreak="0">
    <w:nsid w:val="76D23497"/>
    <w:multiLevelType w:val="hybridMultilevel"/>
    <w:tmpl w:val="7E0E7C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5" w15:restartNumberingAfterBreak="0">
    <w:nsid w:val="776F2990"/>
    <w:multiLevelType w:val="hybridMultilevel"/>
    <w:tmpl w:val="562C6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6" w15:restartNumberingAfterBreak="0">
    <w:nsid w:val="778442C0"/>
    <w:multiLevelType w:val="hybridMultilevel"/>
    <w:tmpl w:val="E892D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7" w15:restartNumberingAfterBreak="0">
    <w:nsid w:val="778B6803"/>
    <w:multiLevelType w:val="hybridMultilevel"/>
    <w:tmpl w:val="13A064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8" w15:restartNumberingAfterBreak="0">
    <w:nsid w:val="77C74D74"/>
    <w:multiLevelType w:val="hybridMultilevel"/>
    <w:tmpl w:val="60BC7F04"/>
    <w:lvl w:ilvl="0" w:tplc="F070BE9C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9" w15:restartNumberingAfterBreak="0">
    <w:nsid w:val="787331A9"/>
    <w:multiLevelType w:val="hybridMultilevel"/>
    <w:tmpl w:val="AF806D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0" w15:restartNumberingAfterBreak="0">
    <w:nsid w:val="78A17C53"/>
    <w:multiLevelType w:val="hybridMultilevel"/>
    <w:tmpl w:val="AFA6F34E"/>
    <w:lvl w:ilvl="0" w:tplc="08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71" w15:restartNumberingAfterBreak="0">
    <w:nsid w:val="78AD65F8"/>
    <w:multiLevelType w:val="hybridMultilevel"/>
    <w:tmpl w:val="2BD4D5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2" w15:restartNumberingAfterBreak="0">
    <w:nsid w:val="78CD2AB6"/>
    <w:multiLevelType w:val="hybridMultilevel"/>
    <w:tmpl w:val="36780C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" w15:restartNumberingAfterBreak="0">
    <w:nsid w:val="79404DC8"/>
    <w:multiLevelType w:val="hybridMultilevel"/>
    <w:tmpl w:val="D25CC8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4" w15:restartNumberingAfterBreak="0">
    <w:nsid w:val="79533DBE"/>
    <w:multiLevelType w:val="hybridMultilevel"/>
    <w:tmpl w:val="A83EF95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D5744E3A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3386E216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5" w15:restartNumberingAfterBreak="0">
    <w:nsid w:val="79DC4F45"/>
    <w:multiLevelType w:val="hybridMultilevel"/>
    <w:tmpl w:val="4CA493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6" w15:restartNumberingAfterBreak="0">
    <w:nsid w:val="7A432252"/>
    <w:multiLevelType w:val="hybridMultilevel"/>
    <w:tmpl w:val="AB568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7" w15:restartNumberingAfterBreak="0">
    <w:nsid w:val="7A584BBD"/>
    <w:multiLevelType w:val="hybridMultilevel"/>
    <w:tmpl w:val="A5820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8" w15:restartNumberingAfterBreak="0">
    <w:nsid w:val="7A6B2188"/>
    <w:multiLevelType w:val="hybridMultilevel"/>
    <w:tmpl w:val="28C474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 w15:restartNumberingAfterBreak="0">
    <w:nsid w:val="7A987255"/>
    <w:multiLevelType w:val="hybridMultilevel"/>
    <w:tmpl w:val="28EA1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0" w15:restartNumberingAfterBreak="0">
    <w:nsid w:val="7C813B0C"/>
    <w:multiLevelType w:val="hybridMultilevel"/>
    <w:tmpl w:val="12EC6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1" w15:restartNumberingAfterBreak="0">
    <w:nsid w:val="7CA17B6F"/>
    <w:multiLevelType w:val="hybridMultilevel"/>
    <w:tmpl w:val="DECA69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2" w15:restartNumberingAfterBreak="0">
    <w:nsid w:val="7CBB5C5F"/>
    <w:multiLevelType w:val="hybridMultilevel"/>
    <w:tmpl w:val="6A549772"/>
    <w:lvl w:ilvl="0" w:tplc="580A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3" w15:restartNumberingAfterBreak="0">
    <w:nsid w:val="7CD303D3"/>
    <w:multiLevelType w:val="hybridMultilevel"/>
    <w:tmpl w:val="E3281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 w15:restartNumberingAfterBreak="0">
    <w:nsid w:val="7CE778AC"/>
    <w:multiLevelType w:val="hybridMultilevel"/>
    <w:tmpl w:val="58449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5" w15:restartNumberingAfterBreak="0">
    <w:nsid w:val="7CEB08C2"/>
    <w:multiLevelType w:val="hybridMultilevel"/>
    <w:tmpl w:val="FCCEF7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6" w15:restartNumberingAfterBreak="0">
    <w:nsid w:val="7D061E47"/>
    <w:multiLevelType w:val="hybridMultilevel"/>
    <w:tmpl w:val="9FFE3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7" w15:restartNumberingAfterBreak="0">
    <w:nsid w:val="7E33370E"/>
    <w:multiLevelType w:val="hybridMultilevel"/>
    <w:tmpl w:val="CF00D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" w15:restartNumberingAfterBreak="0">
    <w:nsid w:val="7E3D3A00"/>
    <w:multiLevelType w:val="hybridMultilevel"/>
    <w:tmpl w:val="BCC2F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9" w15:restartNumberingAfterBreak="0">
    <w:nsid w:val="7E640D01"/>
    <w:multiLevelType w:val="hybridMultilevel"/>
    <w:tmpl w:val="607AB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0" w15:restartNumberingAfterBreak="0">
    <w:nsid w:val="7EC80D73"/>
    <w:multiLevelType w:val="hybridMultilevel"/>
    <w:tmpl w:val="93A6E322"/>
    <w:lvl w:ilvl="0" w:tplc="33409DD4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 w15:restartNumberingAfterBreak="0">
    <w:nsid w:val="7EEF6F89"/>
    <w:multiLevelType w:val="hybridMultilevel"/>
    <w:tmpl w:val="6A62C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2" w15:restartNumberingAfterBreak="0">
    <w:nsid w:val="7F2A3038"/>
    <w:multiLevelType w:val="hybridMultilevel"/>
    <w:tmpl w:val="2D882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3" w15:restartNumberingAfterBreak="0">
    <w:nsid w:val="7F85676A"/>
    <w:multiLevelType w:val="hybridMultilevel"/>
    <w:tmpl w:val="405C76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4" w15:restartNumberingAfterBreak="0">
    <w:nsid w:val="7FEC4C12"/>
    <w:multiLevelType w:val="hybridMultilevel"/>
    <w:tmpl w:val="B1465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5"/>
  </w:num>
  <w:num w:numId="2">
    <w:abstractNumId w:val="17"/>
  </w:num>
  <w:num w:numId="3">
    <w:abstractNumId w:val="312"/>
  </w:num>
  <w:num w:numId="4">
    <w:abstractNumId w:val="32"/>
  </w:num>
  <w:num w:numId="5">
    <w:abstractNumId w:val="42"/>
  </w:num>
  <w:num w:numId="6">
    <w:abstractNumId w:val="307"/>
  </w:num>
  <w:num w:numId="7">
    <w:abstractNumId w:val="73"/>
  </w:num>
  <w:num w:numId="8">
    <w:abstractNumId w:val="9"/>
  </w:num>
  <w:num w:numId="9">
    <w:abstractNumId w:val="205"/>
  </w:num>
  <w:num w:numId="10">
    <w:abstractNumId w:val="284"/>
  </w:num>
  <w:num w:numId="11">
    <w:abstractNumId w:val="130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316"/>
  </w:num>
  <w:num w:numId="22">
    <w:abstractNumId w:val="128"/>
  </w:num>
  <w:num w:numId="23">
    <w:abstractNumId w:val="60"/>
  </w:num>
  <w:num w:numId="24">
    <w:abstractNumId w:val="425"/>
  </w:num>
  <w:num w:numId="25">
    <w:abstractNumId w:val="476"/>
  </w:num>
  <w:num w:numId="26">
    <w:abstractNumId w:val="55"/>
  </w:num>
  <w:num w:numId="27">
    <w:abstractNumId w:val="37"/>
  </w:num>
  <w:num w:numId="28">
    <w:abstractNumId w:val="258"/>
  </w:num>
  <w:num w:numId="29">
    <w:abstractNumId w:val="123"/>
  </w:num>
  <w:num w:numId="30">
    <w:abstractNumId w:val="400"/>
  </w:num>
  <w:num w:numId="31">
    <w:abstractNumId w:val="36"/>
  </w:num>
  <w:num w:numId="32">
    <w:abstractNumId w:val="208"/>
  </w:num>
  <w:num w:numId="33">
    <w:abstractNumId w:val="453"/>
  </w:num>
  <w:num w:numId="34">
    <w:abstractNumId w:val="184"/>
  </w:num>
  <w:num w:numId="35">
    <w:abstractNumId w:val="310"/>
  </w:num>
  <w:num w:numId="36">
    <w:abstractNumId w:val="488"/>
  </w:num>
  <w:num w:numId="37">
    <w:abstractNumId w:val="338"/>
  </w:num>
  <w:num w:numId="38">
    <w:abstractNumId w:val="20"/>
  </w:num>
  <w:num w:numId="39">
    <w:abstractNumId w:val="419"/>
  </w:num>
  <w:num w:numId="40">
    <w:abstractNumId w:val="309"/>
  </w:num>
  <w:num w:numId="41">
    <w:abstractNumId w:val="260"/>
  </w:num>
  <w:num w:numId="42">
    <w:abstractNumId w:val="423"/>
  </w:num>
  <w:num w:numId="43">
    <w:abstractNumId w:val="420"/>
  </w:num>
  <w:num w:numId="44">
    <w:abstractNumId w:val="11"/>
  </w:num>
  <w:num w:numId="45">
    <w:abstractNumId w:val="48"/>
  </w:num>
  <w:num w:numId="46">
    <w:abstractNumId w:val="112"/>
  </w:num>
  <w:num w:numId="47">
    <w:abstractNumId w:val="352"/>
  </w:num>
  <w:num w:numId="48">
    <w:abstractNumId w:val="78"/>
  </w:num>
  <w:num w:numId="49">
    <w:abstractNumId w:val="131"/>
  </w:num>
  <w:num w:numId="50">
    <w:abstractNumId w:val="196"/>
  </w:num>
  <w:num w:numId="51">
    <w:abstractNumId w:val="403"/>
  </w:num>
  <w:num w:numId="52">
    <w:abstractNumId w:val="170"/>
  </w:num>
  <w:num w:numId="53">
    <w:abstractNumId w:val="374"/>
  </w:num>
  <w:num w:numId="54">
    <w:abstractNumId w:val="65"/>
  </w:num>
  <w:num w:numId="55">
    <w:abstractNumId w:val="145"/>
  </w:num>
  <w:num w:numId="56">
    <w:abstractNumId w:val="127"/>
  </w:num>
  <w:num w:numId="57">
    <w:abstractNumId w:val="105"/>
  </w:num>
  <w:num w:numId="58">
    <w:abstractNumId w:val="138"/>
  </w:num>
  <w:num w:numId="59">
    <w:abstractNumId w:val="57"/>
  </w:num>
  <w:num w:numId="60">
    <w:abstractNumId w:val="148"/>
  </w:num>
  <w:num w:numId="61">
    <w:abstractNumId w:val="378"/>
  </w:num>
  <w:num w:numId="62">
    <w:abstractNumId w:val="187"/>
  </w:num>
  <w:num w:numId="63">
    <w:abstractNumId w:val="475"/>
  </w:num>
  <w:num w:numId="64">
    <w:abstractNumId w:val="365"/>
  </w:num>
  <w:num w:numId="65">
    <w:abstractNumId w:val="71"/>
  </w:num>
  <w:num w:numId="66">
    <w:abstractNumId w:val="173"/>
  </w:num>
  <w:num w:numId="67">
    <w:abstractNumId w:val="393"/>
  </w:num>
  <w:num w:numId="68">
    <w:abstractNumId w:val="473"/>
  </w:num>
  <w:num w:numId="69">
    <w:abstractNumId w:val="222"/>
  </w:num>
  <w:num w:numId="70">
    <w:abstractNumId w:val="463"/>
  </w:num>
  <w:num w:numId="71">
    <w:abstractNumId w:val="281"/>
  </w:num>
  <w:num w:numId="72">
    <w:abstractNumId w:val="416"/>
  </w:num>
  <w:num w:numId="73">
    <w:abstractNumId w:val="321"/>
  </w:num>
  <w:num w:numId="74">
    <w:abstractNumId w:val="69"/>
  </w:num>
  <w:num w:numId="75">
    <w:abstractNumId w:val="111"/>
  </w:num>
  <w:num w:numId="76">
    <w:abstractNumId w:val="381"/>
  </w:num>
  <w:num w:numId="77">
    <w:abstractNumId w:val="343"/>
  </w:num>
  <w:num w:numId="78">
    <w:abstractNumId w:val="349"/>
  </w:num>
  <w:num w:numId="79">
    <w:abstractNumId w:val="389"/>
  </w:num>
  <w:num w:numId="80">
    <w:abstractNumId w:val="477"/>
  </w:num>
  <w:num w:numId="81">
    <w:abstractNumId w:val="359"/>
  </w:num>
  <w:num w:numId="82">
    <w:abstractNumId w:val="81"/>
  </w:num>
  <w:num w:numId="83">
    <w:abstractNumId w:val="16"/>
  </w:num>
  <w:num w:numId="84">
    <w:abstractNumId w:val="229"/>
  </w:num>
  <w:num w:numId="85">
    <w:abstractNumId w:val="22"/>
  </w:num>
  <w:num w:numId="86">
    <w:abstractNumId w:val="273"/>
  </w:num>
  <w:num w:numId="87">
    <w:abstractNumId w:val="353"/>
  </w:num>
  <w:num w:numId="88">
    <w:abstractNumId w:val="409"/>
  </w:num>
  <w:num w:numId="89">
    <w:abstractNumId w:val="159"/>
  </w:num>
  <w:num w:numId="90">
    <w:abstractNumId w:val="237"/>
  </w:num>
  <w:num w:numId="91">
    <w:abstractNumId w:val="203"/>
  </w:num>
  <w:num w:numId="92">
    <w:abstractNumId w:val="418"/>
  </w:num>
  <w:num w:numId="93">
    <w:abstractNumId w:val="339"/>
  </w:num>
  <w:num w:numId="94">
    <w:abstractNumId w:val="469"/>
  </w:num>
  <w:num w:numId="95">
    <w:abstractNumId w:val="464"/>
  </w:num>
  <w:num w:numId="96">
    <w:abstractNumId w:val="304"/>
  </w:num>
  <w:num w:numId="97">
    <w:abstractNumId w:val="248"/>
  </w:num>
  <w:num w:numId="98">
    <w:abstractNumId w:val="277"/>
  </w:num>
  <w:num w:numId="99">
    <w:abstractNumId w:val="23"/>
  </w:num>
  <w:num w:numId="100">
    <w:abstractNumId w:val="167"/>
  </w:num>
  <w:num w:numId="101">
    <w:abstractNumId w:val="390"/>
  </w:num>
  <w:num w:numId="102">
    <w:abstractNumId w:val="50"/>
  </w:num>
  <w:num w:numId="103">
    <w:abstractNumId w:val="311"/>
  </w:num>
  <w:num w:numId="104">
    <w:abstractNumId w:val="433"/>
  </w:num>
  <w:num w:numId="105">
    <w:abstractNumId w:val="279"/>
  </w:num>
  <w:num w:numId="106">
    <w:abstractNumId w:val="368"/>
  </w:num>
  <w:num w:numId="107">
    <w:abstractNumId w:val="470"/>
  </w:num>
  <w:num w:numId="108">
    <w:abstractNumId w:val="402"/>
  </w:num>
  <w:num w:numId="109">
    <w:abstractNumId w:val="396"/>
  </w:num>
  <w:num w:numId="110">
    <w:abstractNumId w:val="383"/>
  </w:num>
  <w:num w:numId="111">
    <w:abstractNumId w:val="63"/>
  </w:num>
  <w:num w:numId="112">
    <w:abstractNumId w:val="39"/>
  </w:num>
  <w:num w:numId="113">
    <w:abstractNumId w:val="178"/>
  </w:num>
  <w:num w:numId="114">
    <w:abstractNumId w:val="283"/>
  </w:num>
  <w:num w:numId="115">
    <w:abstractNumId w:val="14"/>
  </w:num>
  <w:num w:numId="116">
    <w:abstractNumId w:val="134"/>
  </w:num>
  <w:num w:numId="117">
    <w:abstractNumId w:val="83"/>
  </w:num>
  <w:num w:numId="118">
    <w:abstractNumId w:val="110"/>
  </w:num>
  <w:num w:numId="119">
    <w:abstractNumId w:val="89"/>
  </w:num>
  <w:num w:numId="120">
    <w:abstractNumId w:val="62"/>
  </w:num>
  <w:num w:numId="121">
    <w:abstractNumId w:val="329"/>
  </w:num>
  <w:num w:numId="122">
    <w:abstractNumId w:val="108"/>
  </w:num>
  <w:num w:numId="123">
    <w:abstractNumId w:val="407"/>
  </w:num>
  <w:num w:numId="124">
    <w:abstractNumId w:val="136"/>
  </w:num>
  <w:num w:numId="125">
    <w:abstractNumId w:val="219"/>
  </w:num>
  <w:num w:numId="126">
    <w:abstractNumId w:val="287"/>
  </w:num>
  <w:num w:numId="127">
    <w:abstractNumId w:val="290"/>
  </w:num>
  <w:num w:numId="128">
    <w:abstractNumId w:val="61"/>
  </w:num>
  <w:num w:numId="129">
    <w:abstractNumId w:val="458"/>
  </w:num>
  <w:num w:numId="130">
    <w:abstractNumId w:val="74"/>
  </w:num>
  <w:num w:numId="131">
    <w:abstractNumId w:val="336"/>
  </w:num>
  <w:num w:numId="132">
    <w:abstractNumId w:val="129"/>
  </w:num>
  <w:num w:numId="133">
    <w:abstractNumId w:val="137"/>
  </w:num>
  <w:num w:numId="134">
    <w:abstractNumId w:val="224"/>
  </w:num>
  <w:num w:numId="135">
    <w:abstractNumId w:val="31"/>
  </w:num>
  <w:num w:numId="136">
    <w:abstractNumId w:val="183"/>
  </w:num>
  <w:num w:numId="137">
    <w:abstractNumId w:val="147"/>
  </w:num>
  <w:num w:numId="138">
    <w:abstractNumId w:val="40"/>
  </w:num>
  <w:num w:numId="139">
    <w:abstractNumId w:val="308"/>
  </w:num>
  <w:num w:numId="140">
    <w:abstractNumId w:val="401"/>
  </w:num>
  <w:num w:numId="141">
    <w:abstractNumId w:val="313"/>
  </w:num>
  <w:num w:numId="142">
    <w:abstractNumId w:val="18"/>
  </w:num>
  <w:num w:numId="143">
    <w:abstractNumId w:val="485"/>
  </w:num>
  <w:num w:numId="144">
    <w:abstractNumId w:val="315"/>
  </w:num>
  <w:num w:numId="145">
    <w:abstractNumId w:val="305"/>
  </w:num>
  <w:num w:numId="146">
    <w:abstractNumId w:val="106"/>
  </w:num>
  <w:num w:numId="147">
    <w:abstractNumId w:val="440"/>
  </w:num>
  <w:num w:numId="148">
    <w:abstractNumId w:val="256"/>
  </w:num>
  <w:num w:numId="149">
    <w:abstractNumId w:val="158"/>
  </w:num>
  <w:num w:numId="150">
    <w:abstractNumId w:val="25"/>
  </w:num>
  <w:num w:numId="151">
    <w:abstractNumId w:val="124"/>
  </w:num>
  <w:num w:numId="152">
    <w:abstractNumId w:val="114"/>
  </w:num>
  <w:num w:numId="153">
    <w:abstractNumId w:val="431"/>
  </w:num>
  <w:num w:numId="154">
    <w:abstractNumId w:val="250"/>
  </w:num>
  <w:num w:numId="155">
    <w:abstractNumId w:val="154"/>
  </w:num>
  <w:num w:numId="156">
    <w:abstractNumId w:val="388"/>
  </w:num>
  <w:num w:numId="157">
    <w:abstractNumId w:val="209"/>
  </w:num>
  <w:num w:numId="158">
    <w:abstractNumId w:val="354"/>
  </w:num>
  <w:num w:numId="159">
    <w:abstractNumId w:val="49"/>
  </w:num>
  <w:num w:numId="160">
    <w:abstractNumId w:val="119"/>
  </w:num>
  <w:num w:numId="161">
    <w:abstractNumId w:val="99"/>
  </w:num>
  <w:num w:numId="162">
    <w:abstractNumId w:val="199"/>
  </w:num>
  <w:num w:numId="163">
    <w:abstractNumId w:val="408"/>
  </w:num>
  <w:num w:numId="164">
    <w:abstractNumId w:val="412"/>
  </w:num>
  <w:num w:numId="165">
    <w:abstractNumId w:val="293"/>
  </w:num>
  <w:num w:numId="166">
    <w:abstractNumId w:val="441"/>
  </w:num>
  <w:num w:numId="167">
    <w:abstractNumId w:val="406"/>
  </w:num>
  <w:num w:numId="168">
    <w:abstractNumId w:val="86"/>
  </w:num>
  <w:num w:numId="169">
    <w:abstractNumId w:val="58"/>
  </w:num>
  <w:num w:numId="170">
    <w:abstractNumId w:val="450"/>
  </w:num>
  <w:num w:numId="171">
    <w:abstractNumId w:val="280"/>
  </w:num>
  <w:num w:numId="172">
    <w:abstractNumId w:val="331"/>
  </w:num>
  <w:num w:numId="173">
    <w:abstractNumId w:val="480"/>
  </w:num>
  <w:num w:numId="174">
    <w:abstractNumId w:val="479"/>
  </w:num>
  <w:num w:numId="175">
    <w:abstractNumId w:val="385"/>
  </w:num>
  <w:num w:numId="176">
    <w:abstractNumId w:val="103"/>
  </w:num>
  <w:num w:numId="177">
    <w:abstractNumId w:val="411"/>
  </w:num>
  <w:num w:numId="178">
    <w:abstractNumId w:val="155"/>
  </w:num>
  <w:num w:numId="179">
    <w:abstractNumId w:val="90"/>
  </w:num>
  <w:num w:numId="180">
    <w:abstractNumId w:val="115"/>
  </w:num>
  <w:num w:numId="181">
    <w:abstractNumId w:val="491"/>
  </w:num>
  <w:num w:numId="182">
    <w:abstractNumId w:val="59"/>
  </w:num>
  <w:num w:numId="183">
    <w:abstractNumId w:val="66"/>
  </w:num>
  <w:num w:numId="184">
    <w:abstractNumId w:val="414"/>
  </w:num>
  <w:num w:numId="185">
    <w:abstractNumId w:val="91"/>
  </w:num>
  <w:num w:numId="186">
    <w:abstractNumId w:val="244"/>
  </w:num>
  <w:num w:numId="187">
    <w:abstractNumId w:val="417"/>
  </w:num>
  <w:num w:numId="188">
    <w:abstractNumId w:val="168"/>
  </w:num>
  <w:num w:numId="189">
    <w:abstractNumId w:val="387"/>
  </w:num>
  <w:num w:numId="190">
    <w:abstractNumId w:val="323"/>
  </w:num>
  <w:num w:numId="191">
    <w:abstractNumId w:val="198"/>
  </w:num>
  <w:num w:numId="192">
    <w:abstractNumId w:val="202"/>
  </w:num>
  <w:num w:numId="193">
    <w:abstractNumId w:val="481"/>
  </w:num>
  <w:num w:numId="194">
    <w:abstractNumId w:val="70"/>
  </w:num>
  <w:num w:numId="195">
    <w:abstractNumId w:val="146"/>
  </w:num>
  <w:num w:numId="196">
    <w:abstractNumId w:val="210"/>
  </w:num>
  <w:num w:numId="197">
    <w:abstractNumId w:val="142"/>
  </w:num>
  <w:num w:numId="198">
    <w:abstractNumId w:val="268"/>
  </w:num>
  <w:num w:numId="199">
    <w:abstractNumId w:val="355"/>
  </w:num>
  <w:num w:numId="200">
    <w:abstractNumId w:val="320"/>
  </w:num>
  <w:num w:numId="201">
    <w:abstractNumId w:val="292"/>
  </w:num>
  <w:num w:numId="202">
    <w:abstractNumId w:val="278"/>
  </w:num>
  <w:num w:numId="203">
    <w:abstractNumId w:val="257"/>
  </w:num>
  <w:num w:numId="204">
    <w:abstractNumId w:val="345"/>
  </w:num>
  <w:num w:numId="205">
    <w:abstractNumId w:val="126"/>
  </w:num>
  <w:num w:numId="206">
    <w:abstractNumId w:val="95"/>
  </w:num>
  <w:num w:numId="207">
    <w:abstractNumId w:val="263"/>
  </w:num>
  <w:num w:numId="208">
    <w:abstractNumId w:val="116"/>
  </w:num>
  <w:num w:numId="209">
    <w:abstractNumId w:val="27"/>
  </w:num>
  <w:num w:numId="210">
    <w:abstractNumId w:val="404"/>
  </w:num>
  <w:num w:numId="211">
    <w:abstractNumId w:val="334"/>
  </w:num>
  <w:num w:numId="212">
    <w:abstractNumId w:val="80"/>
  </w:num>
  <w:num w:numId="213">
    <w:abstractNumId w:val="179"/>
  </w:num>
  <w:num w:numId="214">
    <w:abstractNumId w:val="34"/>
  </w:num>
  <w:num w:numId="215">
    <w:abstractNumId w:val="164"/>
  </w:num>
  <w:num w:numId="216">
    <w:abstractNumId w:val="30"/>
  </w:num>
  <w:num w:numId="217">
    <w:abstractNumId w:val="351"/>
  </w:num>
  <w:num w:numId="218">
    <w:abstractNumId w:val="98"/>
  </w:num>
  <w:num w:numId="219">
    <w:abstractNumId w:val="472"/>
  </w:num>
  <w:num w:numId="220">
    <w:abstractNumId w:val="459"/>
  </w:num>
  <w:num w:numId="221">
    <w:abstractNumId w:val="288"/>
  </w:num>
  <w:num w:numId="222">
    <w:abstractNumId w:val="107"/>
  </w:num>
  <w:num w:numId="223">
    <w:abstractNumId w:val="356"/>
  </w:num>
  <w:num w:numId="224">
    <w:abstractNumId w:val="494"/>
  </w:num>
  <w:num w:numId="225">
    <w:abstractNumId w:val="395"/>
  </w:num>
  <w:num w:numId="226">
    <w:abstractNumId w:val="47"/>
  </w:num>
  <w:num w:numId="227">
    <w:abstractNumId w:val="364"/>
  </w:num>
  <w:num w:numId="228">
    <w:abstractNumId w:val="294"/>
  </w:num>
  <w:num w:numId="229">
    <w:abstractNumId w:val="399"/>
  </w:num>
  <w:num w:numId="230">
    <w:abstractNumId w:val="226"/>
  </w:num>
  <w:num w:numId="231">
    <w:abstractNumId w:val="125"/>
  </w:num>
  <w:num w:numId="232">
    <w:abstractNumId w:val="100"/>
  </w:num>
  <w:num w:numId="233">
    <w:abstractNumId w:val="428"/>
  </w:num>
  <w:num w:numId="234">
    <w:abstractNumId w:val="467"/>
  </w:num>
  <w:num w:numId="235">
    <w:abstractNumId w:val="330"/>
  </w:num>
  <w:num w:numId="236">
    <w:abstractNumId w:val="149"/>
  </w:num>
  <w:num w:numId="237">
    <w:abstractNumId w:val="358"/>
  </w:num>
  <w:num w:numId="238">
    <w:abstractNumId w:val="193"/>
  </w:num>
  <w:num w:numId="239">
    <w:abstractNumId w:val="150"/>
  </w:num>
  <w:num w:numId="240">
    <w:abstractNumId w:val="296"/>
  </w:num>
  <w:num w:numId="241">
    <w:abstractNumId w:val="362"/>
  </w:num>
  <w:num w:numId="242">
    <w:abstractNumId w:val="218"/>
  </w:num>
  <w:num w:numId="243">
    <w:abstractNumId w:val="175"/>
  </w:num>
  <w:num w:numId="244">
    <w:abstractNumId w:val="56"/>
  </w:num>
  <w:num w:numId="245">
    <w:abstractNumId w:val="186"/>
  </w:num>
  <w:num w:numId="246">
    <w:abstractNumId w:val="327"/>
  </w:num>
  <w:num w:numId="247">
    <w:abstractNumId w:val="241"/>
  </w:num>
  <w:num w:numId="248">
    <w:abstractNumId w:val="172"/>
  </w:num>
  <w:num w:numId="249">
    <w:abstractNumId w:val="232"/>
  </w:num>
  <w:num w:numId="250">
    <w:abstractNumId w:val="41"/>
  </w:num>
  <w:num w:numId="251">
    <w:abstractNumId w:val="372"/>
  </w:num>
  <w:num w:numId="252">
    <w:abstractNumId w:val="192"/>
  </w:num>
  <w:num w:numId="253">
    <w:abstractNumId w:val="422"/>
  </w:num>
  <w:num w:numId="254">
    <w:abstractNumId w:val="457"/>
  </w:num>
  <w:num w:numId="255">
    <w:abstractNumId w:val="45"/>
  </w:num>
  <w:num w:numId="256">
    <w:abstractNumId w:val="289"/>
  </w:num>
  <w:num w:numId="257">
    <w:abstractNumId w:val="445"/>
  </w:num>
  <w:num w:numId="258">
    <w:abstractNumId w:val="72"/>
  </w:num>
  <w:num w:numId="259">
    <w:abstractNumId w:val="132"/>
  </w:num>
  <w:num w:numId="260">
    <w:abstractNumId w:val="253"/>
  </w:num>
  <w:num w:numId="261">
    <w:abstractNumId w:val="185"/>
  </w:num>
  <w:num w:numId="262">
    <w:abstractNumId w:val="120"/>
  </w:num>
  <w:num w:numId="263">
    <w:abstractNumId w:val="238"/>
  </w:num>
  <w:num w:numId="264">
    <w:abstractNumId w:val="451"/>
  </w:num>
  <w:num w:numId="265">
    <w:abstractNumId w:val="285"/>
  </w:num>
  <w:num w:numId="266">
    <w:abstractNumId w:val="489"/>
  </w:num>
  <w:num w:numId="267">
    <w:abstractNumId w:val="243"/>
  </w:num>
  <w:num w:numId="268">
    <w:abstractNumId w:val="442"/>
  </w:num>
  <w:num w:numId="269">
    <w:abstractNumId w:val="434"/>
  </w:num>
  <w:num w:numId="270">
    <w:abstractNumId w:val="252"/>
  </w:num>
  <w:num w:numId="271">
    <w:abstractNumId w:val="225"/>
  </w:num>
  <w:num w:numId="272">
    <w:abstractNumId w:val="79"/>
  </w:num>
  <w:num w:numId="273">
    <w:abstractNumId w:val="492"/>
  </w:num>
  <w:num w:numId="274">
    <w:abstractNumId w:val="391"/>
  </w:num>
  <w:num w:numId="275">
    <w:abstractNumId w:val="255"/>
  </w:num>
  <w:num w:numId="276">
    <w:abstractNumId w:val="152"/>
  </w:num>
  <w:num w:numId="277">
    <w:abstractNumId w:val="38"/>
  </w:num>
  <w:num w:numId="278">
    <w:abstractNumId w:val="144"/>
  </w:num>
  <w:num w:numId="279">
    <w:abstractNumId w:val="181"/>
  </w:num>
  <w:num w:numId="280">
    <w:abstractNumId w:val="151"/>
  </w:num>
  <w:num w:numId="281">
    <w:abstractNumId w:val="483"/>
  </w:num>
  <w:num w:numId="282">
    <w:abstractNumId w:val="121"/>
  </w:num>
  <w:num w:numId="283">
    <w:abstractNumId w:val="319"/>
  </w:num>
  <w:num w:numId="284">
    <w:abstractNumId w:val="340"/>
  </w:num>
  <w:num w:numId="285">
    <w:abstractNumId w:val="102"/>
  </w:num>
  <w:num w:numId="286">
    <w:abstractNumId w:val="230"/>
  </w:num>
  <w:num w:numId="287">
    <w:abstractNumId w:val="139"/>
  </w:num>
  <w:num w:numId="288">
    <w:abstractNumId w:val="373"/>
  </w:num>
  <w:num w:numId="289">
    <w:abstractNumId w:val="262"/>
  </w:num>
  <w:num w:numId="290">
    <w:abstractNumId w:val="466"/>
  </w:num>
  <w:num w:numId="291">
    <w:abstractNumId w:val="251"/>
  </w:num>
  <w:num w:numId="292">
    <w:abstractNumId w:val="259"/>
  </w:num>
  <w:num w:numId="293">
    <w:abstractNumId w:val="161"/>
  </w:num>
  <w:num w:numId="294">
    <w:abstractNumId w:val="317"/>
  </w:num>
  <w:num w:numId="295">
    <w:abstractNumId w:val="215"/>
  </w:num>
  <w:num w:numId="296">
    <w:abstractNumId w:val="264"/>
  </w:num>
  <w:num w:numId="297">
    <w:abstractNumId w:val="109"/>
  </w:num>
  <w:num w:numId="298">
    <w:abstractNumId w:val="101"/>
  </w:num>
  <w:num w:numId="299">
    <w:abstractNumId w:val="377"/>
  </w:num>
  <w:num w:numId="300">
    <w:abstractNumId w:val="276"/>
  </w:num>
  <w:num w:numId="301">
    <w:abstractNumId w:val="325"/>
  </w:num>
  <w:num w:numId="302">
    <w:abstractNumId w:val="438"/>
  </w:num>
  <w:num w:numId="303">
    <w:abstractNumId w:val="242"/>
  </w:num>
  <w:num w:numId="304">
    <w:abstractNumId w:val="197"/>
  </w:num>
  <w:num w:numId="305">
    <w:abstractNumId w:val="454"/>
  </w:num>
  <w:num w:numId="306">
    <w:abstractNumId w:val="363"/>
  </w:num>
  <w:num w:numId="307">
    <w:abstractNumId w:val="375"/>
  </w:num>
  <w:num w:numId="308">
    <w:abstractNumId w:val="201"/>
  </w:num>
  <w:num w:numId="309">
    <w:abstractNumId w:val="249"/>
  </w:num>
  <w:num w:numId="310">
    <w:abstractNumId w:val="421"/>
  </w:num>
  <w:num w:numId="311">
    <w:abstractNumId w:val="43"/>
  </w:num>
  <w:num w:numId="312">
    <w:abstractNumId w:val="487"/>
  </w:num>
  <w:num w:numId="313">
    <w:abstractNumId w:val="13"/>
  </w:num>
  <w:num w:numId="314">
    <w:abstractNumId w:val="117"/>
  </w:num>
  <w:num w:numId="315">
    <w:abstractNumId w:val="386"/>
  </w:num>
  <w:num w:numId="316">
    <w:abstractNumId w:val="214"/>
  </w:num>
  <w:num w:numId="317">
    <w:abstractNumId w:val="180"/>
  </w:num>
  <w:num w:numId="318">
    <w:abstractNumId w:val="298"/>
  </w:num>
  <w:num w:numId="319">
    <w:abstractNumId w:val="426"/>
  </w:num>
  <w:num w:numId="320">
    <w:abstractNumId w:val="398"/>
  </w:num>
  <w:num w:numId="321">
    <w:abstractNumId w:val="301"/>
  </w:num>
  <w:num w:numId="322">
    <w:abstractNumId w:val="194"/>
  </w:num>
  <w:num w:numId="323">
    <w:abstractNumId w:val="478"/>
  </w:num>
  <w:num w:numId="324">
    <w:abstractNumId w:val="21"/>
  </w:num>
  <w:num w:numId="325">
    <w:abstractNumId w:val="191"/>
  </w:num>
  <w:num w:numId="326">
    <w:abstractNumId w:val="439"/>
  </w:num>
  <w:num w:numId="327">
    <w:abstractNumId w:val="382"/>
  </w:num>
  <w:num w:numId="328">
    <w:abstractNumId w:val="297"/>
  </w:num>
  <w:num w:numId="329">
    <w:abstractNumId w:val="392"/>
  </w:num>
  <w:num w:numId="330">
    <w:abstractNumId w:val="221"/>
  </w:num>
  <w:num w:numId="331">
    <w:abstractNumId w:val="371"/>
  </w:num>
  <w:num w:numId="332">
    <w:abstractNumId w:val="456"/>
  </w:num>
  <w:num w:numId="333">
    <w:abstractNumId w:val="282"/>
  </w:num>
  <w:num w:numId="334">
    <w:abstractNumId w:val="216"/>
  </w:num>
  <w:num w:numId="335">
    <w:abstractNumId w:val="299"/>
  </w:num>
  <w:num w:numId="336">
    <w:abstractNumId w:val="326"/>
  </w:num>
  <w:num w:numId="337">
    <w:abstractNumId w:val="118"/>
  </w:num>
  <w:num w:numId="338">
    <w:abstractNumId w:val="306"/>
  </w:num>
  <w:num w:numId="339">
    <w:abstractNumId w:val="300"/>
  </w:num>
  <w:num w:numId="340">
    <w:abstractNumId w:val="318"/>
  </w:num>
  <w:num w:numId="341">
    <w:abstractNumId w:val="87"/>
  </w:num>
  <w:num w:numId="342">
    <w:abstractNumId w:val="200"/>
  </w:num>
  <w:num w:numId="343">
    <w:abstractNumId w:val="97"/>
  </w:num>
  <w:num w:numId="344">
    <w:abstractNumId w:val="452"/>
  </w:num>
  <w:num w:numId="345">
    <w:abstractNumId w:val="77"/>
  </w:num>
  <w:num w:numId="346">
    <w:abstractNumId w:val="437"/>
  </w:num>
  <w:num w:numId="347">
    <w:abstractNumId w:val="51"/>
  </w:num>
  <w:num w:numId="348">
    <w:abstractNumId w:val="156"/>
  </w:num>
  <w:num w:numId="349">
    <w:abstractNumId w:val="188"/>
  </w:num>
  <w:num w:numId="350">
    <w:abstractNumId w:val="328"/>
  </w:num>
  <w:num w:numId="351">
    <w:abstractNumId w:val="462"/>
  </w:num>
  <w:num w:numId="352">
    <w:abstractNumId w:val="271"/>
  </w:num>
  <w:num w:numId="353">
    <w:abstractNumId w:val="247"/>
  </w:num>
  <w:num w:numId="354">
    <w:abstractNumId w:val="269"/>
  </w:num>
  <w:num w:numId="355">
    <w:abstractNumId w:val="435"/>
  </w:num>
  <w:num w:numId="356">
    <w:abstractNumId w:val="361"/>
  </w:num>
  <w:num w:numId="357">
    <w:abstractNumId w:val="190"/>
  </w:num>
  <w:num w:numId="358">
    <w:abstractNumId w:val="228"/>
  </w:num>
  <w:num w:numId="359">
    <w:abstractNumId w:val="415"/>
  </w:num>
  <w:num w:numId="360">
    <w:abstractNumId w:val="266"/>
  </w:num>
  <w:num w:numId="361">
    <w:abstractNumId w:val="163"/>
  </w:num>
  <w:num w:numId="362">
    <w:abstractNumId w:val="270"/>
  </w:num>
  <w:num w:numId="363">
    <w:abstractNumId w:val="493"/>
  </w:num>
  <w:num w:numId="364">
    <w:abstractNumId w:val="245"/>
  </w:num>
  <w:num w:numId="365">
    <w:abstractNumId w:val="24"/>
  </w:num>
  <w:num w:numId="366">
    <w:abstractNumId w:val="29"/>
  </w:num>
  <w:num w:numId="367">
    <w:abstractNumId w:val="94"/>
  </w:num>
  <w:num w:numId="368">
    <w:abstractNumId w:val="75"/>
  </w:num>
  <w:num w:numId="369">
    <w:abstractNumId w:val="174"/>
  </w:num>
  <w:num w:numId="370">
    <w:abstractNumId w:val="206"/>
  </w:num>
  <w:num w:numId="371">
    <w:abstractNumId w:val="366"/>
  </w:num>
  <w:num w:numId="372">
    <w:abstractNumId w:val="430"/>
  </w:num>
  <w:num w:numId="373">
    <w:abstractNumId w:val="460"/>
  </w:num>
  <w:num w:numId="374">
    <w:abstractNumId w:val="267"/>
  </w:num>
  <w:num w:numId="375">
    <w:abstractNumId w:val="140"/>
  </w:num>
  <w:num w:numId="376">
    <w:abstractNumId w:val="235"/>
  </w:num>
  <w:num w:numId="377">
    <w:abstractNumId w:val="397"/>
  </w:num>
  <w:num w:numId="378">
    <w:abstractNumId w:val="212"/>
  </w:num>
  <w:num w:numId="379">
    <w:abstractNumId w:val="474"/>
  </w:num>
  <w:num w:numId="380">
    <w:abstractNumId w:val="171"/>
  </w:num>
  <w:num w:numId="381">
    <w:abstractNumId w:val="135"/>
  </w:num>
  <w:num w:numId="382">
    <w:abstractNumId w:val="286"/>
  </w:num>
  <w:num w:numId="383">
    <w:abstractNumId w:val="84"/>
  </w:num>
  <w:num w:numId="384">
    <w:abstractNumId w:val="432"/>
  </w:num>
  <w:num w:numId="385">
    <w:abstractNumId w:val="410"/>
  </w:num>
  <w:num w:numId="386">
    <w:abstractNumId w:val="92"/>
  </w:num>
  <w:num w:numId="387">
    <w:abstractNumId w:val="157"/>
  </w:num>
  <w:num w:numId="388">
    <w:abstractNumId w:val="384"/>
  </w:num>
  <w:num w:numId="389">
    <w:abstractNumId w:val="246"/>
  </w:num>
  <w:num w:numId="390">
    <w:abstractNumId w:val="68"/>
  </w:num>
  <w:num w:numId="391">
    <w:abstractNumId w:val="295"/>
  </w:num>
  <w:num w:numId="392">
    <w:abstractNumId w:val="93"/>
  </w:num>
  <w:num w:numId="393">
    <w:abstractNumId w:val="332"/>
  </w:num>
  <w:num w:numId="394">
    <w:abstractNumId w:val="162"/>
  </w:num>
  <w:num w:numId="395">
    <w:abstractNumId w:val="471"/>
  </w:num>
  <w:num w:numId="396">
    <w:abstractNumId w:val="220"/>
  </w:num>
  <w:num w:numId="397">
    <w:abstractNumId w:val="484"/>
  </w:num>
  <w:num w:numId="398">
    <w:abstractNumId w:val="357"/>
  </w:num>
  <w:num w:numId="399">
    <w:abstractNumId w:val="207"/>
  </w:num>
  <w:num w:numId="400">
    <w:abstractNumId w:val="291"/>
  </w:num>
  <w:num w:numId="401">
    <w:abstractNumId w:val="143"/>
  </w:num>
  <w:num w:numId="402">
    <w:abstractNumId w:val="44"/>
  </w:num>
  <w:num w:numId="403">
    <w:abstractNumId w:val="341"/>
  </w:num>
  <w:num w:numId="404">
    <w:abstractNumId w:val="85"/>
  </w:num>
  <w:num w:numId="405">
    <w:abstractNumId w:val="461"/>
  </w:num>
  <w:num w:numId="406">
    <w:abstractNumId w:val="448"/>
  </w:num>
  <w:num w:numId="407">
    <w:abstractNumId w:val="67"/>
  </w:num>
  <w:num w:numId="408">
    <w:abstractNumId w:val="113"/>
  </w:num>
  <w:num w:numId="409">
    <w:abstractNumId w:val="369"/>
  </w:num>
  <w:num w:numId="410">
    <w:abstractNumId w:val="322"/>
  </w:num>
  <w:num w:numId="411">
    <w:abstractNumId w:val="166"/>
  </w:num>
  <w:num w:numId="412">
    <w:abstractNumId w:val="254"/>
  </w:num>
  <w:num w:numId="413">
    <w:abstractNumId w:val="165"/>
  </w:num>
  <w:num w:numId="414">
    <w:abstractNumId w:val="303"/>
  </w:num>
  <w:num w:numId="415">
    <w:abstractNumId w:val="227"/>
  </w:num>
  <w:num w:numId="416">
    <w:abstractNumId w:val="176"/>
  </w:num>
  <w:num w:numId="417">
    <w:abstractNumId w:val="486"/>
  </w:num>
  <w:num w:numId="418">
    <w:abstractNumId w:val="46"/>
  </w:num>
  <w:num w:numId="419">
    <w:abstractNumId w:val="427"/>
  </w:num>
  <w:num w:numId="420">
    <w:abstractNumId w:val="468"/>
  </w:num>
  <w:num w:numId="421">
    <w:abstractNumId w:val="82"/>
  </w:num>
  <w:num w:numId="422">
    <w:abstractNumId w:val="231"/>
  </w:num>
  <w:num w:numId="423">
    <w:abstractNumId w:val="26"/>
  </w:num>
  <w:num w:numId="424">
    <w:abstractNumId w:val="96"/>
  </w:num>
  <w:num w:numId="425">
    <w:abstractNumId w:val="350"/>
  </w:num>
  <w:num w:numId="426">
    <w:abstractNumId w:val="223"/>
  </w:num>
  <w:num w:numId="427">
    <w:abstractNumId w:val="337"/>
  </w:num>
  <w:num w:numId="428">
    <w:abstractNumId w:val="446"/>
  </w:num>
  <w:num w:numId="429">
    <w:abstractNumId w:val="272"/>
  </w:num>
  <w:num w:numId="430">
    <w:abstractNumId w:val="429"/>
  </w:num>
  <w:num w:numId="431">
    <w:abstractNumId w:val="314"/>
  </w:num>
  <w:num w:numId="432">
    <w:abstractNumId w:val="274"/>
  </w:num>
  <w:num w:numId="433">
    <w:abstractNumId w:val="342"/>
  </w:num>
  <w:num w:numId="434">
    <w:abstractNumId w:val="394"/>
  </w:num>
  <w:num w:numId="435">
    <w:abstractNumId w:val="122"/>
  </w:num>
  <w:num w:numId="436">
    <w:abstractNumId w:val="19"/>
  </w:num>
  <w:num w:numId="437">
    <w:abstractNumId w:val="33"/>
  </w:num>
  <w:num w:numId="438">
    <w:abstractNumId w:val="52"/>
  </w:num>
  <w:num w:numId="439">
    <w:abstractNumId w:val="449"/>
  </w:num>
  <w:num w:numId="440">
    <w:abstractNumId w:val="76"/>
  </w:num>
  <w:num w:numId="441">
    <w:abstractNumId w:val="240"/>
  </w:num>
  <w:num w:numId="442">
    <w:abstractNumId w:val="324"/>
  </w:num>
  <w:num w:numId="443">
    <w:abstractNumId w:val="160"/>
  </w:num>
  <w:num w:numId="444">
    <w:abstractNumId w:val="12"/>
  </w:num>
  <w:num w:numId="445">
    <w:abstractNumId w:val="211"/>
  </w:num>
  <w:num w:numId="446">
    <w:abstractNumId w:val="195"/>
  </w:num>
  <w:num w:numId="447">
    <w:abstractNumId w:val="261"/>
  </w:num>
  <w:num w:numId="448">
    <w:abstractNumId w:val="360"/>
  </w:num>
  <w:num w:numId="449">
    <w:abstractNumId w:val="233"/>
  </w:num>
  <w:num w:numId="450">
    <w:abstractNumId w:val="64"/>
  </w:num>
  <w:num w:numId="451">
    <w:abstractNumId w:val="189"/>
  </w:num>
  <w:num w:numId="452">
    <w:abstractNumId w:val="380"/>
  </w:num>
  <w:num w:numId="453">
    <w:abstractNumId w:val="482"/>
  </w:num>
  <w:num w:numId="454">
    <w:abstractNumId w:val="35"/>
  </w:num>
  <w:num w:numId="455">
    <w:abstractNumId w:val="54"/>
  </w:num>
  <w:num w:numId="456">
    <w:abstractNumId w:val="379"/>
  </w:num>
  <w:num w:numId="457">
    <w:abstractNumId w:val="213"/>
  </w:num>
  <w:num w:numId="458">
    <w:abstractNumId w:val="490"/>
  </w:num>
  <w:num w:numId="459">
    <w:abstractNumId w:val="153"/>
  </w:num>
  <w:num w:numId="460">
    <w:abstractNumId w:val="447"/>
  </w:num>
  <w:num w:numId="461">
    <w:abstractNumId w:val="217"/>
  </w:num>
  <w:num w:numId="462">
    <w:abstractNumId w:val="424"/>
  </w:num>
  <w:num w:numId="463">
    <w:abstractNumId w:val="455"/>
  </w:num>
  <w:num w:numId="464">
    <w:abstractNumId w:val="28"/>
  </w:num>
  <w:num w:numId="465">
    <w:abstractNumId w:val="53"/>
  </w:num>
  <w:num w:numId="466">
    <w:abstractNumId w:val="444"/>
  </w:num>
  <w:num w:numId="467">
    <w:abstractNumId w:val="141"/>
  </w:num>
  <w:num w:numId="468">
    <w:abstractNumId w:val="239"/>
  </w:num>
  <w:num w:numId="469">
    <w:abstractNumId w:val="302"/>
  </w:num>
  <w:num w:numId="470">
    <w:abstractNumId w:val="348"/>
  </w:num>
  <w:num w:numId="471">
    <w:abstractNumId w:val="169"/>
  </w:num>
  <w:num w:numId="472">
    <w:abstractNumId w:val="344"/>
  </w:num>
  <w:num w:numId="473">
    <w:abstractNumId w:val="177"/>
  </w:num>
  <w:num w:numId="474">
    <w:abstractNumId w:val="376"/>
  </w:num>
  <w:num w:numId="475">
    <w:abstractNumId w:val="236"/>
  </w:num>
  <w:num w:numId="476">
    <w:abstractNumId w:val="370"/>
  </w:num>
  <w:num w:numId="477">
    <w:abstractNumId w:val="333"/>
  </w:num>
  <w:num w:numId="478">
    <w:abstractNumId w:val="104"/>
  </w:num>
  <w:num w:numId="479">
    <w:abstractNumId w:val="182"/>
  </w:num>
  <w:num w:numId="480">
    <w:abstractNumId w:val="465"/>
  </w:num>
  <w:num w:numId="481">
    <w:abstractNumId w:val="346"/>
  </w:num>
  <w:num w:numId="482">
    <w:abstractNumId w:val="88"/>
  </w:num>
  <w:num w:numId="483">
    <w:abstractNumId w:val="10"/>
  </w:num>
  <w:num w:numId="484">
    <w:abstractNumId w:val="265"/>
  </w:num>
  <w:num w:numId="485">
    <w:abstractNumId w:val="436"/>
  </w:num>
  <w:num w:numId="486">
    <w:abstractNumId w:val="15"/>
  </w:num>
  <w:num w:numId="487">
    <w:abstractNumId w:val="335"/>
  </w:num>
  <w:num w:numId="488">
    <w:abstractNumId w:val="275"/>
  </w:num>
  <w:num w:numId="489">
    <w:abstractNumId w:val="204"/>
  </w:num>
  <w:num w:numId="490">
    <w:abstractNumId w:val="413"/>
  </w:num>
  <w:num w:numId="491">
    <w:abstractNumId w:val="234"/>
  </w:num>
  <w:num w:numId="492">
    <w:abstractNumId w:val="443"/>
  </w:num>
  <w:num w:numId="493">
    <w:abstractNumId w:val="133"/>
  </w:num>
  <w:num w:numId="494">
    <w:abstractNumId w:val="367"/>
  </w:num>
  <w:num w:numId="495">
    <w:abstractNumId w:val="347"/>
  </w:num>
  <w:numIdMacAtCleanup w:val="4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419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419" w:vendorID="64" w:dllVersion="0" w:nlCheck="1" w:checkStyle="0"/>
  <w:activeWritingStyle w:appName="MSWord" w:lang="pt-BR" w:vendorID="64" w:dllVersion="0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27E"/>
    <w:rsid w:val="00007D5B"/>
    <w:rsid w:val="00023FDE"/>
    <w:rsid w:val="00025505"/>
    <w:rsid w:val="00030FA7"/>
    <w:rsid w:val="000319FF"/>
    <w:rsid w:val="00036EB2"/>
    <w:rsid w:val="000468AF"/>
    <w:rsid w:val="00046AF3"/>
    <w:rsid w:val="00047AFF"/>
    <w:rsid w:val="00050B94"/>
    <w:rsid w:val="000571C7"/>
    <w:rsid w:val="00060C68"/>
    <w:rsid w:val="000643A3"/>
    <w:rsid w:val="00070CDB"/>
    <w:rsid w:val="000770FC"/>
    <w:rsid w:val="0008366A"/>
    <w:rsid w:val="00083B96"/>
    <w:rsid w:val="00085CFF"/>
    <w:rsid w:val="00090755"/>
    <w:rsid w:val="00090DF5"/>
    <w:rsid w:val="000934C4"/>
    <w:rsid w:val="000B42E5"/>
    <w:rsid w:val="000B698E"/>
    <w:rsid w:val="000C0C05"/>
    <w:rsid w:val="000C50D4"/>
    <w:rsid w:val="000C632A"/>
    <w:rsid w:val="000E6BF1"/>
    <w:rsid w:val="000F0FA3"/>
    <w:rsid w:val="000F3ABE"/>
    <w:rsid w:val="000F706A"/>
    <w:rsid w:val="00105EBC"/>
    <w:rsid w:val="0010703B"/>
    <w:rsid w:val="001303A7"/>
    <w:rsid w:val="00140A5C"/>
    <w:rsid w:val="001433F3"/>
    <w:rsid w:val="00145CB4"/>
    <w:rsid w:val="001528EE"/>
    <w:rsid w:val="00155A7E"/>
    <w:rsid w:val="001574EC"/>
    <w:rsid w:val="001621D7"/>
    <w:rsid w:val="00163AE3"/>
    <w:rsid w:val="00163E24"/>
    <w:rsid w:val="001642EF"/>
    <w:rsid w:val="00167034"/>
    <w:rsid w:val="00173E9D"/>
    <w:rsid w:val="001748E8"/>
    <w:rsid w:val="0017522C"/>
    <w:rsid w:val="00176B02"/>
    <w:rsid w:val="00181964"/>
    <w:rsid w:val="001866BB"/>
    <w:rsid w:val="00195422"/>
    <w:rsid w:val="001A1CAD"/>
    <w:rsid w:val="001A2BCE"/>
    <w:rsid w:val="001B1144"/>
    <w:rsid w:val="001B6981"/>
    <w:rsid w:val="001C1847"/>
    <w:rsid w:val="001C1DC9"/>
    <w:rsid w:val="001D6B12"/>
    <w:rsid w:val="001E6CB1"/>
    <w:rsid w:val="001F09BB"/>
    <w:rsid w:val="001F6325"/>
    <w:rsid w:val="00200821"/>
    <w:rsid w:val="0020245C"/>
    <w:rsid w:val="00207F7C"/>
    <w:rsid w:val="002214D8"/>
    <w:rsid w:val="00245FC0"/>
    <w:rsid w:val="0025082C"/>
    <w:rsid w:val="00254852"/>
    <w:rsid w:val="00255299"/>
    <w:rsid w:val="002603ED"/>
    <w:rsid w:val="00261ACB"/>
    <w:rsid w:val="00261B8D"/>
    <w:rsid w:val="00276F5F"/>
    <w:rsid w:val="00282554"/>
    <w:rsid w:val="002828D9"/>
    <w:rsid w:val="00285BE5"/>
    <w:rsid w:val="00286668"/>
    <w:rsid w:val="00286818"/>
    <w:rsid w:val="00290296"/>
    <w:rsid w:val="0029033A"/>
    <w:rsid w:val="00291CA7"/>
    <w:rsid w:val="002940B6"/>
    <w:rsid w:val="00297A59"/>
    <w:rsid w:val="002A123D"/>
    <w:rsid w:val="002A7A50"/>
    <w:rsid w:val="002B00EE"/>
    <w:rsid w:val="002B127D"/>
    <w:rsid w:val="002B37B4"/>
    <w:rsid w:val="002B3857"/>
    <w:rsid w:val="002C15EB"/>
    <w:rsid w:val="002C3644"/>
    <w:rsid w:val="002C6F12"/>
    <w:rsid w:val="002C77C0"/>
    <w:rsid w:val="002D476D"/>
    <w:rsid w:val="002E0094"/>
    <w:rsid w:val="002F6279"/>
    <w:rsid w:val="002F666A"/>
    <w:rsid w:val="0030321A"/>
    <w:rsid w:val="00306951"/>
    <w:rsid w:val="00323864"/>
    <w:rsid w:val="0032394E"/>
    <w:rsid w:val="003264DE"/>
    <w:rsid w:val="00326B04"/>
    <w:rsid w:val="00330780"/>
    <w:rsid w:val="003340A4"/>
    <w:rsid w:val="00343081"/>
    <w:rsid w:val="00345DE8"/>
    <w:rsid w:val="00351A2F"/>
    <w:rsid w:val="00355F80"/>
    <w:rsid w:val="00357A6B"/>
    <w:rsid w:val="0036410B"/>
    <w:rsid w:val="003656C6"/>
    <w:rsid w:val="00373DFE"/>
    <w:rsid w:val="003740DF"/>
    <w:rsid w:val="00374F70"/>
    <w:rsid w:val="00383AAC"/>
    <w:rsid w:val="00387014"/>
    <w:rsid w:val="0039202C"/>
    <w:rsid w:val="003958AA"/>
    <w:rsid w:val="003967FE"/>
    <w:rsid w:val="003A09A3"/>
    <w:rsid w:val="003B2214"/>
    <w:rsid w:val="003B46F2"/>
    <w:rsid w:val="003C5CE7"/>
    <w:rsid w:val="003C5EB9"/>
    <w:rsid w:val="003D3A40"/>
    <w:rsid w:val="003D6457"/>
    <w:rsid w:val="003E1F97"/>
    <w:rsid w:val="003E39B4"/>
    <w:rsid w:val="003E5783"/>
    <w:rsid w:val="003E7472"/>
    <w:rsid w:val="003F718F"/>
    <w:rsid w:val="00401CCC"/>
    <w:rsid w:val="00410B8C"/>
    <w:rsid w:val="00412B95"/>
    <w:rsid w:val="00412ED6"/>
    <w:rsid w:val="004142D5"/>
    <w:rsid w:val="00422481"/>
    <w:rsid w:val="004273D0"/>
    <w:rsid w:val="0042779F"/>
    <w:rsid w:val="004322F5"/>
    <w:rsid w:val="00434FAA"/>
    <w:rsid w:val="004352A9"/>
    <w:rsid w:val="00440349"/>
    <w:rsid w:val="004437A3"/>
    <w:rsid w:val="0044530C"/>
    <w:rsid w:val="00450EAF"/>
    <w:rsid w:val="00453D17"/>
    <w:rsid w:val="00462279"/>
    <w:rsid w:val="0046400A"/>
    <w:rsid w:val="00464085"/>
    <w:rsid w:val="004652D9"/>
    <w:rsid w:val="00465E99"/>
    <w:rsid w:val="0047371F"/>
    <w:rsid w:val="00475BE2"/>
    <w:rsid w:val="00491FF9"/>
    <w:rsid w:val="004A7426"/>
    <w:rsid w:val="004B2F2C"/>
    <w:rsid w:val="004B33CD"/>
    <w:rsid w:val="004C174C"/>
    <w:rsid w:val="004C49C6"/>
    <w:rsid w:val="004D4A72"/>
    <w:rsid w:val="004E295C"/>
    <w:rsid w:val="004E6B1F"/>
    <w:rsid w:val="004E77FB"/>
    <w:rsid w:val="004F3FE9"/>
    <w:rsid w:val="004F6559"/>
    <w:rsid w:val="00502367"/>
    <w:rsid w:val="005050E5"/>
    <w:rsid w:val="00512CDB"/>
    <w:rsid w:val="005131F6"/>
    <w:rsid w:val="00514993"/>
    <w:rsid w:val="00522551"/>
    <w:rsid w:val="00526066"/>
    <w:rsid w:val="00526356"/>
    <w:rsid w:val="00534337"/>
    <w:rsid w:val="00534A44"/>
    <w:rsid w:val="0053581A"/>
    <w:rsid w:val="00535845"/>
    <w:rsid w:val="00540E8C"/>
    <w:rsid w:val="0054345D"/>
    <w:rsid w:val="005438AB"/>
    <w:rsid w:val="00543991"/>
    <w:rsid w:val="0054733E"/>
    <w:rsid w:val="0055349C"/>
    <w:rsid w:val="00561CD3"/>
    <w:rsid w:val="00567317"/>
    <w:rsid w:val="005724B9"/>
    <w:rsid w:val="005A0268"/>
    <w:rsid w:val="005A0954"/>
    <w:rsid w:val="005A7710"/>
    <w:rsid w:val="005B76C6"/>
    <w:rsid w:val="005C4019"/>
    <w:rsid w:val="005C75DE"/>
    <w:rsid w:val="005D3024"/>
    <w:rsid w:val="005D4388"/>
    <w:rsid w:val="005D6FCE"/>
    <w:rsid w:val="005D7D14"/>
    <w:rsid w:val="005F2AF5"/>
    <w:rsid w:val="005F3A5F"/>
    <w:rsid w:val="005F48F7"/>
    <w:rsid w:val="005F4AC0"/>
    <w:rsid w:val="00610138"/>
    <w:rsid w:val="00610918"/>
    <w:rsid w:val="006231E1"/>
    <w:rsid w:val="00627360"/>
    <w:rsid w:val="00627551"/>
    <w:rsid w:val="006276EA"/>
    <w:rsid w:val="00627D1A"/>
    <w:rsid w:val="0063495E"/>
    <w:rsid w:val="00634C63"/>
    <w:rsid w:val="00636001"/>
    <w:rsid w:val="00656CFF"/>
    <w:rsid w:val="00670946"/>
    <w:rsid w:val="006711A8"/>
    <w:rsid w:val="00674139"/>
    <w:rsid w:val="00681117"/>
    <w:rsid w:val="00681BC5"/>
    <w:rsid w:val="00685DC5"/>
    <w:rsid w:val="00686752"/>
    <w:rsid w:val="00691836"/>
    <w:rsid w:val="0069357B"/>
    <w:rsid w:val="00697B7C"/>
    <w:rsid w:val="006A5D08"/>
    <w:rsid w:val="006B3D93"/>
    <w:rsid w:val="006B7539"/>
    <w:rsid w:val="006C0398"/>
    <w:rsid w:val="006C19D9"/>
    <w:rsid w:val="006C30AE"/>
    <w:rsid w:val="006C6783"/>
    <w:rsid w:val="006D10E5"/>
    <w:rsid w:val="006D1D44"/>
    <w:rsid w:val="006D2E40"/>
    <w:rsid w:val="006E1927"/>
    <w:rsid w:val="006E2487"/>
    <w:rsid w:val="006E2BC6"/>
    <w:rsid w:val="006E4A8F"/>
    <w:rsid w:val="006E4EE3"/>
    <w:rsid w:val="006E66EC"/>
    <w:rsid w:val="006F5DC4"/>
    <w:rsid w:val="006F65D1"/>
    <w:rsid w:val="006F785A"/>
    <w:rsid w:val="006F7DFD"/>
    <w:rsid w:val="0070415B"/>
    <w:rsid w:val="00704188"/>
    <w:rsid w:val="00717A6D"/>
    <w:rsid w:val="00724703"/>
    <w:rsid w:val="007311A7"/>
    <w:rsid w:val="00735E9D"/>
    <w:rsid w:val="00737435"/>
    <w:rsid w:val="00741ABD"/>
    <w:rsid w:val="00746FC8"/>
    <w:rsid w:val="00750073"/>
    <w:rsid w:val="007516A7"/>
    <w:rsid w:val="00755E2C"/>
    <w:rsid w:val="007570C1"/>
    <w:rsid w:val="007578BE"/>
    <w:rsid w:val="0076180E"/>
    <w:rsid w:val="00790D1D"/>
    <w:rsid w:val="00793D07"/>
    <w:rsid w:val="0079598E"/>
    <w:rsid w:val="00797AB4"/>
    <w:rsid w:val="00797DCB"/>
    <w:rsid w:val="007A0956"/>
    <w:rsid w:val="007B17AA"/>
    <w:rsid w:val="007B258F"/>
    <w:rsid w:val="007D00B8"/>
    <w:rsid w:val="007D0C3B"/>
    <w:rsid w:val="007D286A"/>
    <w:rsid w:val="007E5C2D"/>
    <w:rsid w:val="0080278E"/>
    <w:rsid w:val="00815EBE"/>
    <w:rsid w:val="00816C4D"/>
    <w:rsid w:val="008208D3"/>
    <w:rsid w:val="00827CE1"/>
    <w:rsid w:val="0083080F"/>
    <w:rsid w:val="00832348"/>
    <w:rsid w:val="00832E88"/>
    <w:rsid w:val="00834854"/>
    <w:rsid w:val="008362C5"/>
    <w:rsid w:val="008412BC"/>
    <w:rsid w:val="00842BE6"/>
    <w:rsid w:val="00842FB8"/>
    <w:rsid w:val="00864CC3"/>
    <w:rsid w:val="008651ED"/>
    <w:rsid w:val="00875A59"/>
    <w:rsid w:val="00877B39"/>
    <w:rsid w:val="00881917"/>
    <w:rsid w:val="00885413"/>
    <w:rsid w:val="008918DC"/>
    <w:rsid w:val="008922B8"/>
    <w:rsid w:val="0089558E"/>
    <w:rsid w:val="00896096"/>
    <w:rsid w:val="008A0F8C"/>
    <w:rsid w:val="008A23F3"/>
    <w:rsid w:val="008B16A9"/>
    <w:rsid w:val="008B498A"/>
    <w:rsid w:val="008B5BD2"/>
    <w:rsid w:val="008B7B3B"/>
    <w:rsid w:val="008C46C1"/>
    <w:rsid w:val="008D06EA"/>
    <w:rsid w:val="008D1064"/>
    <w:rsid w:val="008D17A5"/>
    <w:rsid w:val="008E35DF"/>
    <w:rsid w:val="008F06A2"/>
    <w:rsid w:val="008F07EF"/>
    <w:rsid w:val="008F5142"/>
    <w:rsid w:val="008F7A18"/>
    <w:rsid w:val="00905E3C"/>
    <w:rsid w:val="00913D77"/>
    <w:rsid w:val="009167A0"/>
    <w:rsid w:val="009200A2"/>
    <w:rsid w:val="0092406C"/>
    <w:rsid w:val="009329FB"/>
    <w:rsid w:val="00945F33"/>
    <w:rsid w:val="00947152"/>
    <w:rsid w:val="00952AB2"/>
    <w:rsid w:val="00957AB7"/>
    <w:rsid w:val="00975511"/>
    <w:rsid w:val="009855BF"/>
    <w:rsid w:val="009932CA"/>
    <w:rsid w:val="009A58D6"/>
    <w:rsid w:val="009A708C"/>
    <w:rsid w:val="009A7654"/>
    <w:rsid w:val="009C02DA"/>
    <w:rsid w:val="009D033F"/>
    <w:rsid w:val="009D1E52"/>
    <w:rsid w:val="009E1274"/>
    <w:rsid w:val="009E1AC6"/>
    <w:rsid w:val="009E3B35"/>
    <w:rsid w:val="009E63EA"/>
    <w:rsid w:val="009F050F"/>
    <w:rsid w:val="00A1122F"/>
    <w:rsid w:val="00A133A1"/>
    <w:rsid w:val="00A13FAD"/>
    <w:rsid w:val="00A2727E"/>
    <w:rsid w:val="00A303BD"/>
    <w:rsid w:val="00A31E9B"/>
    <w:rsid w:val="00A333DC"/>
    <w:rsid w:val="00A34D08"/>
    <w:rsid w:val="00A35A4B"/>
    <w:rsid w:val="00A53D31"/>
    <w:rsid w:val="00A5438B"/>
    <w:rsid w:val="00A61C50"/>
    <w:rsid w:val="00A7010C"/>
    <w:rsid w:val="00A73F8A"/>
    <w:rsid w:val="00A76032"/>
    <w:rsid w:val="00A7685F"/>
    <w:rsid w:val="00A77063"/>
    <w:rsid w:val="00A8099D"/>
    <w:rsid w:val="00A81D62"/>
    <w:rsid w:val="00A84922"/>
    <w:rsid w:val="00A86CBE"/>
    <w:rsid w:val="00A90AE8"/>
    <w:rsid w:val="00A971BB"/>
    <w:rsid w:val="00AA7550"/>
    <w:rsid w:val="00AA7A41"/>
    <w:rsid w:val="00AB7088"/>
    <w:rsid w:val="00AC2AA2"/>
    <w:rsid w:val="00AD24D5"/>
    <w:rsid w:val="00AD54E0"/>
    <w:rsid w:val="00AE00D6"/>
    <w:rsid w:val="00AE7240"/>
    <w:rsid w:val="00AF19E1"/>
    <w:rsid w:val="00AF694B"/>
    <w:rsid w:val="00B00632"/>
    <w:rsid w:val="00B04CB2"/>
    <w:rsid w:val="00B073A2"/>
    <w:rsid w:val="00B14C29"/>
    <w:rsid w:val="00B16746"/>
    <w:rsid w:val="00B170E8"/>
    <w:rsid w:val="00B17DFA"/>
    <w:rsid w:val="00B3769E"/>
    <w:rsid w:val="00B50799"/>
    <w:rsid w:val="00B63531"/>
    <w:rsid w:val="00B645E2"/>
    <w:rsid w:val="00B7008A"/>
    <w:rsid w:val="00B70C3F"/>
    <w:rsid w:val="00B717B3"/>
    <w:rsid w:val="00B859B6"/>
    <w:rsid w:val="00B90FFD"/>
    <w:rsid w:val="00B9144B"/>
    <w:rsid w:val="00B934E6"/>
    <w:rsid w:val="00BB1CCD"/>
    <w:rsid w:val="00BB26D3"/>
    <w:rsid w:val="00BC1B99"/>
    <w:rsid w:val="00BD25C4"/>
    <w:rsid w:val="00BD5D60"/>
    <w:rsid w:val="00BF091C"/>
    <w:rsid w:val="00C009E0"/>
    <w:rsid w:val="00C01B5D"/>
    <w:rsid w:val="00C20BC3"/>
    <w:rsid w:val="00C22A7D"/>
    <w:rsid w:val="00C258E4"/>
    <w:rsid w:val="00C5515A"/>
    <w:rsid w:val="00C563D2"/>
    <w:rsid w:val="00C67B34"/>
    <w:rsid w:val="00C7152E"/>
    <w:rsid w:val="00C72F0B"/>
    <w:rsid w:val="00C779EA"/>
    <w:rsid w:val="00C8415B"/>
    <w:rsid w:val="00C9060E"/>
    <w:rsid w:val="00C91B84"/>
    <w:rsid w:val="00C96371"/>
    <w:rsid w:val="00C97590"/>
    <w:rsid w:val="00C97E32"/>
    <w:rsid w:val="00CA0BAE"/>
    <w:rsid w:val="00CA2FDC"/>
    <w:rsid w:val="00CA3BBA"/>
    <w:rsid w:val="00CA3E48"/>
    <w:rsid w:val="00CA6C59"/>
    <w:rsid w:val="00CB318C"/>
    <w:rsid w:val="00CB5465"/>
    <w:rsid w:val="00CB6995"/>
    <w:rsid w:val="00CC0602"/>
    <w:rsid w:val="00CC39A6"/>
    <w:rsid w:val="00CC71C5"/>
    <w:rsid w:val="00CD591E"/>
    <w:rsid w:val="00CD6850"/>
    <w:rsid w:val="00CE06BF"/>
    <w:rsid w:val="00CE4797"/>
    <w:rsid w:val="00CF3B2E"/>
    <w:rsid w:val="00CF6193"/>
    <w:rsid w:val="00D04785"/>
    <w:rsid w:val="00D069C1"/>
    <w:rsid w:val="00D136A7"/>
    <w:rsid w:val="00D32C7D"/>
    <w:rsid w:val="00D34588"/>
    <w:rsid w:val="00D3478E"/>
    <w:rsid w:val="00D34D1C"/>
    <w:rsid w:val="00D36C73"/>
    <w:rsid w:val="00D42FD2"/>
    <w:rsid w:val="00D54C2F"/>
    <w:rsid w:val="00D60AAD"/>
    <w:rsid w:val="00D60B67"/>
    <w:rsid w:val="00D64953"/>
    <w:rsid w:val="00D72499"/>
    <w:rsid w:val="00D743B9"/>
    <w:rsid w:val="00D82E4D"/>
    <w:rsid w:val="00D87572"/>
    <w:rsid w:val="00DA0A97"/>
    <w:rsid w:val="00DA44B3"/>
    <w:rsid w:val="00DB3001"/>
    <w:rsid w:val="00DB4A71"/>
    <w:rsid w:val="00DB4FFE"/>
    <w:rsid w:val="00DB7608"/>
    <w:rsid w:val="00DC4962"/>
    <w:rsid w:val="00DD648A"/>
    <w:rsid w:val="00DD764E"/>
    <w:rsid w:val="00DE4C7A"/>
    <w:rsid w:val="00DF2669"/>
    <w:rsid w:val="00DF6036"/>
    <w:rsid w:val="00DF6BC3"/>
    <w:rsid w:val="00E01296"/>
    <w:rsid w:val="00E202B4"/>
    <w:rsid w:val="00E21F6A"/>
    <w:rsid w:val="00E30B22"/>
    <w:rsid w:val="00E315E4"/>
    <w:rsid w:val="00E3798A"/>
    <w:rsid w:val="00E42835"/>
    <w:rsid w:val="00E46007"/>
    <w:rsid w:val="00E460F3"/>
    <w:rsid w:val="00E50177"/>
    <w:rsid w:val="00E5027B"/>
    <w:rsid w:val="00E54B8D"/>
    <w:rsid w:val="00E5626A"/>
    <w:rsid w:val="00E772E5"/>
    <w:rsid w:val="00E82585"/>
    <w:rsid w:val="00E844A2"/>
    <w:rsid w:val="00E8621C"/>
    <w:rsid w:val="00E902D4"/>
    <w:rsid w:val="00E90E7F"/>
    <w:rsid w:val="00EA0ABD"/>
    <w:rsid w:val="00EA4096"/>
    <w:rsid w:val="00EA46E7"/>
    <w:rsid w:val="00EA6075"/>
    <w:rsid w:val="00EB1636"/>
    <w:rsid w:val="00EB3C2A"/>
    <w:rsid w:val="00ED46BD"/>
    <w:rsid w:val="00EE6353"/>
    <w:rsid w:val="00EF1962"/>
    <w:rsid w:val="00EF226B"/>
    <w:rsid w:val="00EF3BBA"/>
    <w:rsid w:val="00F007E0"/>
    <w:rsid w:val="00F00937"/>
    <w:rsid w:val="00F0429A"/>
    <w:rsid w:val="00F049B3"/>
    <w:rsid w:val="00F12711"/>
    <w:rsid w:val="00F21CED"/>
    <w:rsid w:val="00F22399"/>
    <w:rsid w:val="00F22AE0"/>
    <w:rsid w:val="00F315C9"/>
    <w:rsid w:val="00F31F2D"/>
    <w:rsid w:val="00F426AF"/>
    <w:rsid w:val="00F429F7"/>
    <w:rsid w:val="00F42E31"/>
    <w:rsid w:val="00F512E2"/>
    <w:rsid w:val="00F51E5E"/>
    <w:rsid w:val="00F569F7"/>
    <w:rsid w:val="00F62561"/>
    <w:rsid w:val="00F64B32"/>
    <w:rsid w:val="00F70C4B"/>
    <w:rsid w:val="00F7435D"/>
    <w:rsid w:val="00F76420"/>
    <w:rsid w:val="00F76B05"/>
    <w:rsid w:val="00F808C0"/>
    <w:rsid w:val="00F81BAD"/>
    <w:rsid w:val="00F83712"/>
    <w:rsid w:val="00F84AC0"/>
    <w:rsid w:val="00F859B1"/>
    <w:rsid w:val="00F85CA3"/>
    <w:rsid w:val="00F90DFC"/>
    <w:rsid w:val="00F95C77"/>
    <w:rsid w:val="00FA672D"/>
    <w:rsid w:val="00FB0933"/>
    <w:rsid w:val="00FB2AB3"/>
    <w:rsid w:val="00FC03A2"/>
    <w:rsid w:val="00FC3E3F"/>
    <w:rsid w:val="00FC5DD1"/>
    <w:rsid w:val="00FD0D2C"/>
    <w:rsid w:val="00FD1525"/>
    <w:rsid w:val="00FD1FF5"/>
    <w:rsid w:val="00FD44E8"/>
    <w:rsid w:val="00FD7200"/>
    <w:rsid w:val="00FE2B24"/>
    <w:rsid w:val="00FE5F30"/>
    <w:rsid w:val="00FE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BDF973"/>
  <w15:chartTrackingRefBased/>
  <w15:docId w15:val="{4BBF52C4-111B-4035-B676-A17DBF68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aliases w:val="título 3"/>
    <w:basedOn w:val="Normal"/>
    <w:next w:val="Normal"/>
    <w:link w:val="Ttulo3Car"/>
    <w:qFormat/>
    <w:rsid w:val="00A2727E"/>
    <w:pPr>
      <w:keepNext/>
      <w:spacing w:before="240" w:after="60"/>
      <w:outlineLvl w:val="2"/>
    </w:pPr>
    <w:rPr>
      <w:rFonts w:ascii="CaAbria" w:hAnsi="CaAbria" w:cs="CaAbria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A2727E"/>
    <w:pPr>
      <w:keepNext/>
      <w:jc w:val="center"/>
      <w:outlineLvl w:val="3"/>
    </w:pPr>
    <w:rPr>
      <w:rFonts w:ascii="ArAal" w:hAnsi="ArAal" w:cs="ArAal"/>
      <w:b/>
      <w:sz w:val="20"/>
      <w:szCs w:val="20"/>
      <w:u w:val="single"/>
      <w:lang w:eastAsia="es-MX"/>
    </w:rPr>
  </w:style>
  <w:style w:type="paragraph" w:styleId="Ttulo5">
    <w:name w:val="heading 5"/>
    <w:basedOn w:val="Normal"/>
    <w:next w:val="Normal"/>
    <w:link w:val="Ttulo5Car"/>
    <w:qFormat/>
    <w:rsid w:val="00A2727E"/>
    <w:pPr>
      <w:keepNext/>
      <w:jc w:val="center"/>
      <w:outlineLvl w:val="4"/>
    </w:pPr>
    <w:rPr>
      <w:rFonts w:ascii="ArAal" w:hAnsi="ArAal" w:cs="ArAal"/>
      <w:b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A2727E"/>
    <w:pPr>
      <w:spacing w:before="240" w:after="60"/>
      <w:outlineLvl w:val="5"/>
    </w:pPr>
    <w:rPr>
      <w:rFonts w:ascii="TiAes New Roman" w:hAnsi="TiAes New Roman" w:cs="TiAes New Roman"/>
      <w:b/>
      <w:sz w:val="22"/>
      <w:szCs w:val="20"/>
      <w:lang w:eastAsia="es-MX"/>
    </w:rPr>
  </w:style>
  <w:style w:type="paragraph" w:styleId="Ttulo7">
    <w:name w:val="heading 7"/>
    <w:basedOn w:val="Normal"/>
    <w:next w:val="Normal"/>
    <w:link w:val="Ttulo7Car"/>
    <w:qFormat/>
    <w:rsid w:val="00A2727E"/>
    <w:pPr>
      <w:spacing w:before="240" w:after="60"/>
      <w:outlineLvl w:val="6"/>
    </w:pPr>
    <w:rPr>
      <w:rFonts w:ascii="TiAes New Roman" w:hAnsi="TiAes New Roman" w:cs="TiAes New Roman"/>
      <w:szCs w:val="20"/>
      <w:lang w:eastAsia="es-MX"/>
    </w:rPr>
  </w:style>
  <w:style w:type="paragraph" w:styleId="Ttulo8">
    <w:name w:val="heading 8"/>
    <w:basedOn w:val="Normal"/>
    <w:next w:val="Normal"/>
    <w:link w:val="Ttulo8Car"/>
    <w:qFormat/>
    <w:rsid w:val="00A2727E"/>
    <w:pPr>
      <w:spacing w:before="240" w:after="60"/>
      <w:outlineLvl w:val="7"/>
    </w:pPr>
    <w:rPr>
      <w:rFonts w:ascii="TiAes New Roman" w:hAnsi="TiAes New Roman" w:cs="TiAes New Roman"/>
      <w:i/>
      <w:szCs w:val="20"/>
      <w:lang w:eastAsia="es-MX"/>
    </w:rPr>
  </w:style>
  <w:style w:type="paragraph" w:styleId="Ttulo9">
    <w:name w:val="heading 9"/>
    <w:basedOn w:val="Normal"/>
    <w:next w:val="Normal"/>
    <w:link w:val="Ttulo9Car"/>
    <w:qFormat/>
    <w:rsid w:val="00A2727E"/>
    <w:pPr>
      <w:spacing w:before="240" w:after="60"/>
      <w:outlineLvl w:val="8"/>
    </w:pPr>
    <w:rPr>
      <w:rFonts w:ascii="ArAal" w:hAnsi="ArAal" w:cs="ArAal"/>
      <w:sz w:val="22"/>
      <w:szCs w:val="20"/>
      <w:lang w:eastAsia="es-MX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</w:style>
  <w:style w:type="paragraph" w:customStyle="1" w:styleId="Texto">
    <w:name w:val="Texto"/>
    <w:aliases w:val="independiente,independiente Car Car Car"/>
    <w:basedOn w:val="Normal"/>
    <w:link w:val="TextoCar"/>
    <w:qFormat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link w:val="INCISOCar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qFormat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link w:val="Titulo1Car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aliases w:val="encabezado"/>
    <w:basedOn w:val="Normal"/>
    <w:link w:val="EncabezadoCar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aliases w:val="pie de página"/>
    <w:basedOn w:val="Normal"/>
    <w:link w:val="PiedepginaCar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aliases w:val="título 3 Car"/>
    <w:link w:val="Ttulo3"/>
    <w:rsid w:val="00A2727E"/>
    <w:rPr>
      <w:rFonts w:ascii="CaAbria" w:hAnsi="CaAbria" w:cs="CaAbria"/>
      <w:b/>
      <w:sz w:val="26"/>
      <w:lang w:val="en-US"/>
    </w:rPr>
  </w:style>
  <w:style w:type="character" w:customStyle="1" w:styleId="Ttulo4Car">
    <w:name w:val="Título 4 Car"/>
    <w:link w:val="Ttulo4"/>
    <w:rsid w:val="00A2727E"/>
    <w:rPr>
      <w:rFonts w:ascii="ArAal" w:hAnsi="ArAal" w:cs="ArAal"/>
      <w:b/>
      <w:u w:val="single"/>
      <w:lang w:val="es-ES"/>
    </w:rPr>
  </w:style>
  <w:style w:type="character" w:customStyle="1" w:styleId="Ttulo5Car">
    <w:name w:val="Título 5 Car"/>
    <w:link w:val="Ttulo5"/>
    <w:rsid w:val="00A2727E"/>
    <w:rPr>
      <w:rFonts w:ascii="ArAal" w:hAnsi="ArAal" w:cs="ArAal"/>
      <w:b/>
      <w:lang w:val="es-ES"/>
    </w:rPr>
  </w:style>
  <w:style w:type="character" w:customStyle="1" w:styleId="Ttulo6Car">
    <w:name w:val="Título 6 Car"/>
    <w:link w:val="Ttulo6"/>
    <w:rsid w:val="00A2727E"/>
    <w:rPr>
      <w:rFonts w:ascii="TiAes New Roman" w:hAnsi="TiAes New Roman" w:cs="TiAes New Roman"/>
      <w:b/>
      <w:sz w:val="22"/>
      <w:lang w:val="es-ES"/>
    </w:rPr>
  </w:style>
  <w:style w:type="character" w:customStyle="1" w:styleId="Ttulo7Car">
    <w:name w:val="Título 7 Car"/>
    <w:link w:val="Ttulo7"/>
    <w:rsid w:val="00A2727E"/>
    <w:rPr>
      <w:rFonts w:ascii="TiAes New Roman" w:hAnsi="TiAes New Roman" w:cs="TiAes New Roman"/>
      <w:sz w:val="24"/>
      <w:lang w:val="es-ES"/>
    </w:rPr>
  </w:style>
  <w:style w:type="character" w:customStyle="1" w:styleId="Ttulo8Car">
    <w:name w:val="Título 8 Car"/>
    <w:link w:val="Ttulo8"/>
    <w:rsid w:val="00A2727E"/>
    <w:rPr>
      <w:rFonts w:ascii="TiAes New Roman" w:hAnsi="TiAes New Roman" w:cs="TiAes New Roman"/>
      <w:i/>
      <w:sz w:val="24"/>
      <w:lang w:val="es-ES"/>
    </w:rPr>
  </w:style>
  <w:style w:type="character" w:customStyle="1" w:styleId="Ttulo9Car">
    <w:name w:val="Título 9 Car"/>
    <w:link w:val="Ttulo9"/>
    <w:rsid w:val="00A2727E"/>
    <w:rPr>
      <w:rFonts w:ascii="ArAal" w:hAnsi="ArAal" w:cs="ArAal"/>
      <w:sz w:val="22"/>
      <w:lang w:val="es-ES"/>
    </w:rPr>
  </w:style>
  <w:style w:type="paragraph" w:styleId="Textocomentario">
    <w:name w:val="annotation text"/>
    <w:basedOn w:val="Normal"/>
    <w:link w:val="TextocomentarioCar"/>
    <w:rsid w:val="00A2727E"/>
    <w:rPr>
      <w:rFonts w:ascii="TiAes New Roman" w:hAnsi="TiAes New Roman" w:cs="TiAes New Roman"/>
      <w:sz w:val="20"/>
      <w:szCs w:val="20"/>
      <w:lang w:val="en-US" w:eastAsia="es-MX"/>
    </w:rPr>
  </w:style>
  <w:style w:type="character" w:customStyle="1" w:styleId="TextocomentarioCar">
    <w:name w:val="Texto comentario Car"/>
    <w:link w:val="Textocomentario"/>
    <w:rsid w:val="00A2727E"/>
    <w:rPr>
      <w:rFonts w:ascii="TiAes New Roman" w:hAnsi="TiAes New Roman" w:cs="TiAes New Roman"/>
      <w:lang w:val="en-US"/>
    </w:rPr>
  </w:style>
  <w:style w:type="paragraph" w:styleId="TDC8">
    <w:name w:val="toc 8"/>
    <w:basedOn w:val="Normal"/>
    <w:next w:val="Normal"/>
    <w:rsid w:val="00A2727E"/>
    <w:pPr>
      <w:ind w:left="14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7">
    <w:name w:val="toc 7"/>
    <w:basedOn w:val="Normal"/>
    <w:next w:val="Normal"/>
    <w:rsid w:val="00A2727E"/>
    <w:pPr>
      <w:ind w:left="12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6">
    <w:name w:val="toc 6"/>
    <w:basedOn w:val="Normal"/>
    <w:next w:val="Normal"/>
    <w:rsid w:val="00A2727E"/>
    <w:pPr>
      <w:ind w:left="10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5">
    <w:name w:val="toc 5"/>
    <w:basedOn w:val="Normal"/>
    <w:next w:val="Normal"/>
    <w:rsid w:val="00A2727E"/>
    <w:pPr>
      <w:ind w:left="8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4">
    <w:name w:val="toc 4"/>
    <w:basedOn w:val="Normal"/>
    <w:next w:val="Normal"/>
    <w:rsid w:val="00A2727E"/>
    <w:pPr>
      <w:ind w:left="6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3">
    <w:name w:val="toc 3"/>
    <w:basedOn w:val="Normal"/>
    <w:next w:val="Normal"/>
    <w:rsid w:val="00A2727E"/>
    <w:pPr>
      <w:ind w:left="4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2">
    <w:name w:val="toc 2"/>
    <w:basedOn w:val="Normal"/>
    <w:next w:val="Normal"/>
    <w:rsid w:val="00A2727E"/>
    <w:pPr>
      <w:ind w:left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1">
    <w:name w:val="toc 1"/>
    <w:basedOn w:val="Normal"/>
    <w:next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styleId="ndice7">
    <w:name w:val="index 7"/>
    <w:basedOn w:val="Normal"/>
    <w:next w:val="Normal"/>
    <w:rsid w:val="00A2727E"/>
    <w:pPr>
      <w:ind w:left="14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6">
    <w:name w:val="index 6"/>
    <w:basedOn w:val="Normal"/>
    <w:next w:val="Normal"/>
    <w:rsid w:val="00A2727E"/>
    <w:pPr>
      <w:ind w:left="12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5">
    <w:name w:val="index 5"/>
    <w:basedOn w:val="Normal"/>
    <w:next w:val="Normal"/>
    <w:rsid w:val="00A2727E"/>
    <w:pPr>
      <w:ind w:left="10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4">
    <w:name w:val="index 4"/>
    <w:basedOn w:val="Normal"/>
    <w:next w:val="Normal"/>
    <w:rsid w:val="00A2727E"/>
    <w:pPr>
      <w:ind w:left="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3">
    <w:name w:val="index 3"/>
    <w:basedOn w:val="Normal"/>
    <w:next w:val="Normal"/>
    <w:rsid w:val="00A2727E"/>
    <w:pPr>
      <w:ind w:left="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2">
    <w:name w:val="index 2"/>
    <w:basedOn w:val="Normal"/>
    <w:next w:val="Normal"/>
    <w:rsid w:val="00A2727E"/>
    <w:pPr>
      <w:ind w:left="4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1">
    <w:name w:val="index 1"/>
    <w:basedOn w:val="Normal"/>
    <w:next w:val="Normal"/>
    <w:rsid w:val="00A2727E"/>
    <w:pPr>
      <w:ind w:left="220" w:hanging="220"/>
    </w:pPr>
    <w:rPr>
      <w:rFonts w:ascii="ArAal" w:hAnsi="ArAal" w:cs="ArAal"/>
      <w:sz w:val="22"/>
      <w:szCs w:val="20"/>
      <w:lang w:val="es-MX" w:eastAsia="es-MX"/>
    </w:rPr>
  </w:style>
  <w:style w:type="paragraph" w:styleId="Ttulodendice">
    <w:name w:val="index heading"/>
    <w:basedOn w:val="Normal"/>
    <w:next w:val="ndice1"/>
    <w:rsid w:val="00A2727E"/>
    <w:rPr>
      <w:rFonts w:ascii="ArAal" w:hAnsi="ArAal" w:cs="ArAal"/>
      <w:b/>
      <w:sz w:val="20"/>
      <w:szCs w:val="20"/>
      <w:lang w:eastAsia="es-MX"/>
    </w:rPr>
  </w:style>
  <w:style w:type="paragraph" w:styleId="Textonotapie">
    <w:name w:val="footnote text"/>
    <w:basedOn w:val="Normal"/>
    <w:link w:val="TextonotapieCar"/>
    <w:rsid w:val="00A2727E"/>
    <w:rPr>
      <w:rFonts w:ascii="TiAes New Roman" w:hAnsi="TiAes New Roman" w:cs="TiAes New Roman"/>
      <w:sz w:val="20"/>
      <w:szCs w:val="20"/>
      <w:lang w:val="es-MX" w:eastAsia="es-MX"/>
    </w:rPr>
  </w:style>
  <w:style w:type="character" w:customStyle="1" w:styleId="TextonotapieCar">
    <w:name w:val="Texto nota pie Car"/>
    <w:link w:val="Textonotapie"/>
    <w:rsid w:val="00A2727E"/>
    <w:rPr>
      <w:rFonts w:ascii="TiAes New Roman" w:hAnsi="TiAes New Roman" w:cs="TiAes New Roman"/>
    </w:rPr>
  </w:style>
  <w:style w:type="paragraph" w:styleId="Sangranormal">
    <w:name w:val="Normal Indent"/>
    <w:basedOn w:val="Normal"/>
    <w:rsid w:val="00A2727E"/>
    <w:pPr>
      <w:spacing w:after="72" w:line="187" w:lineRule="atLeast"/>
      <w:jc w:val="both"/>
    </w:pPr>
    <w:rPr>
      <w:rFonts w:ascii="ArAal" w:hAnsi="ArAal" w:cs="ArAal"/>
      <w:sz w:val="16"/>
      <w:szCs w:val="20"/>
      <w:lang w:val="es-ES_tradnl" w:eastAsia="es-MX"/>
    </w:rPr>
  </w:style>
  <w:style w:type="paragraph" w:customStyle="1" w:styleId="EstilotextoPrimeral">
    <w:name w:val="Estilo texto + Primera l"/>
    <w:basedOn w:val="Normal"/>
    <w:rsid w:val="00A2727E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texto0">
    <w:name w:val="texto"/>
    <w:basedOn w:val="Normal"/>
    <w:rsid w:val="00A2727E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1">
    <w:name w:val="1"/>
    <w:basedOn w:val="Normal"/>
    <w:next w:val="Ttulo40"/>
    <w:qFormat/>
    <w:rsid w:val="00A2727E"/>
    <w:pPr>
      <w:tabs>
        <w:tab w:val="left" w:pos="-720"/>
      </w:tabs>
      <w:spacing w:line="240" w:lineRule="exact"/>
      <w:ind w:right="18"/>
      <w:jc w:val="center"/>
    </w:pPr>
    <w:rPr>
      <w:rFonts w:ascii="ArAal" w:hAnsi="ArAal" w:cs="ArAal"/>
      <w:b/>
      <w:sz w:val="20"/>
      <w:szCs w:val="20"/>
      <w:lang w:val="es-MX" w:eastAsia="es-MX"/>
    </w:rPr>
  </w:style>
  <w:style w:type="paragraph" w:styleId="Subttulo">
    <w:name w:val="Subtitle"/>
    <w:basedOn w:val="Normal"/>
    <w:next w:val="Normal"/>
    <w:link w:val="SubttuloCar"/>
    <w:qFormat/>
    <w:rsid w:val="00A2727E"/>
    <w:rPr>
      <w:rFonts w:ascii="CaAbria" w:hAnsi="CaAbria" w:cs="CaAbria"/>
      <w:i/>
      <w:color w:val="C0C0C0"/>
      <w:spacing w:val="15"/>
      <w:szCs w:val="20"/>
      <w:lang w:val="es-MX" w:eastAsia="es-MX"/>
    </w:rPr>
  </w:style>
  <w:style w:type="character" w:customStyle="1" w:styleId="SubttuloCar">
    <w:name w:val="Subtítulo Car"/>
    <w:link w:val="Subttulo"/>
    <w:rsid w:val="00A2727E"/>
    <w:rPr>
      <w:rFonts w:ascii="CaAbria" w:hAnsi="CaAbria" w:cs="CaAbria"/>
      <w:i/>
      <w:color w:val="C0C0C0"/>
      <w:spacing w:val="15"/>
      <w:sz w:val="24"/>
    </w:rPr>
  </w:style>
  <w:style w:type="paragraph" w:customStyle="1" w:styleId="m">
    <w:name w:val="m"/>
    <w:basedOn w:val="Texto"/>
    <w:rsid w:val="00A2727E"/>
    <w:pPr>
      <w:ind w:left="1440" w:hanging="1152"/>
    </w:pPr>
    <w:rPr>
      <w:rFonts w:ascii="ArAal" w:hAnsi="ArAal" w:cs="ArAal"/>
      <w:lang w:val="es-MX" w:eastAsia="es-MX"/>
    </w:rPr>
  </w:style>
  <w:style w:type="paragraph" w:customStyle="1" w:styleId="k">
    <w:name w:val="k"/>
    <w:basedOn w:val="Texto"/>
    <w:qFormat/>
    <w:rsid w:val="00A2727E"/>
    <w:pPr>
      <w:ind w:left="1890" w:hanging="450"/>
    </w:pPr>
    <w:rPr>
      <w:rFonts w:ascii="ArAal" w:hAnsi="ArAal" w:cs="ArAal"/>
      <w:lang w:val="es-MX" w:eastAsia="es-MX"/>
    </w:rPr>
  </w:style>
  <w:style w:type="paragraph" w:customStyle="1" w:styleId="l">
    <w:name w:val="l"/>
    <w:basedOn w:val="Texto"/>
    <w:qFormat/>
    <w:rsid w:val="00A2727E"/>
    <w:pPr>
      <w:ind w:left="2340" w:hanging="450"/>
    </w:pPr>
    <w:rPr>
      <w:rFonts w:ascii="ArAal" w:hAnsi="ArAal" w:cs="ArAal"/>
      <w:lang w:val="es-MX" w:eastAsia="es-MX"/>
    </w:rPr>
  </w:style>
  <w:style w:type="paragraph" w:customStyle="1" w:styleId="a">
    <w:name w:val="ñ"/>
    <w:basedOn w:val="Texto"/>
    <w:rsid w:val="00A2727E"/>
    <w:pPr>
      <w:ind w:left="2790" w:hanging="450"/>
    </w:pPr>
    <w:rPr>
      <w:rFonts w:ascii="ArAal" w:hAnsi="ArAal" w:cs="ArAal"/>
      <w:lang w:val="es-MX" w:eastAsia="es-MX"/>
    </w:rPr>
  </w:style>
  <w:style w:type="paragraph" w:customStyle="1" w:styleId="n">
    <w:name w:val="n"/>
    <w:basedOn w:val="Texto"/>
    <w:rsid w:val="00A2727E"/>
    <w:pPr>
      <w:ind w:left="1440" w:hanging="1152"/>
    </w:pPr>
    <w:rPr>
      <w:rFonts w:ascii="ArAal" w:hAnsi="ArAal" w:cs="ArAal"/>
      <w:lang w:val="es-MX" w:eastAsia="es-MX"/>
    </w:rPr>
  </w:style>
  <w:style w:type="paragraph" w:customStyle="1" w:styleId="Textonormal">
    <w:name w:val="Texto normal"/>
    <w:basedOn w:val="Normal"/>
    <w:rsid w:val="00A2727E"/>
    <w:pPr>
      <w:jc w:val="both"/>
    </w:pPr>
    <w:rPr>
      <w:rFonts w:ascii="ArAal" w:hAnsi="ArAal" w:cs="ArAal"/>
      <w:szCs w:val="20"/>
      <w:lang w:val="es-MX" w:eastAsia="es-MX"/>
    </w:rPr>
  </w:style>
  <w:style w:type="paragraph" w:customStyle="1" w:styleId="Prrafodelista1">
    <w:name w:val="Párrafo de lista1"/>
    <w:aliases w:val="Bullet List,FooterText,numbered,List Paragraph1,Paragraphe de liste1,Bulletr List Paragraph,列出段落,列出段落1,Scitum normal,4 Párrafo de lista,Figuras,Dot pt,No Spacing1,List Paragraph Char Char Char,Indicator Text,Numbered Para 1,DH1,Listas"/>
    <w:basedOn w:val="Normal"/>
    <w:link w:val="PrrafodelistaCar"/>
    <w:qFormat/>
    <w:rsid w:val="00A2727E"/>
    <w:pPr>
      <w:ind w:left="708"/>
    </w:pPr>
    <w:rPr>
      <w:rFonts w:ascii="TiAes New Roman" w:hAnsi="TiAes New Roman" w:cs="TiAes New Roman"/>
      <w:szCs w:val="20"/>
      <w:lang w:val="en-US" w:eastAsia="es-MX"/>
    </w:rPr>
  </w:style>
  <w:style w:type="paragraph" w:customStyle="1" w:styleId="Textoindependiente21">
    <w:name w:val="Texto independiente 21"/>
    <w:basedOn w:val="Normal"/>
    <w:rsid w:val="00A2727E"/>
    <w:pPr>
      <w:spacing w:after="120" w:line="480" w:lineRule="atLeast"/>
    </w:pPr>
    <w:rPr>
      <w:rFonts w:ascii="ArAal" w:hAnsi="ArAal" w:cs="ArAal"/>
      <w:szCs w:val="20"/>
      <w:lang w:val="es-MX" w:eastAsia="es-MX"/>
    </w:rPr>
  </w:style>
  <w:style w:type="paragraph" w:customStyle="1" w:styleId="Default">
    <w:name w:val="Default"/>
    <w:rsid w:val="00A2727E"/>
    <w:rPr>
      <w:rFonts w:ascii="CoAstantia" w:hAnsi="CoAstantia" w:cs="CoAstantia"/>
      <w:color w:val="000000"/>
      <w:sz w:val="24"/>
    </w:rPr>
  </w:style>
  <w:style w:type="paragraph" w:styleId="Sinespaciado">
    <w:name w:val="No Spacing"/>
    <w:qFormat/>
    <w:rsid w:val="00A2727E"/>
    <w:rPr>
      <w:rFonts w:ascii="TiAes New Roman" w:hAnsi="TiAes New Roman" w:cs="TiAes New Roman"/>
      <w:sz w:val="24"/>
    </w:rPr>
  </w:style>
  <w:style w:type="paragraph" w:customStyle="1" w:styleId="Textosinformato1">
    <w:name w:val="Texto sin formato1"/>
    <w:basedOn w:val="Normal"/>
    <w:rsid w:val="00A2727E"/>
    <w:rPr>
      <w:rFonts w:ascii="CoArier New" w:hAnsi="CoArier New" w:cs="CoArier New"/>
      <w:sz w:val="20"/>
      <w:szCs w:val="20"/>
      <w:lang w:val="es-MX" w:eastAsia="es-MX"/>
    </w:rPr>
  </w:style>
  <w:style w:type="paragraph" w:styleId="NormalWeb">
    <w:name w:val="Normal (Web)"/>
    <w:basedOn w:val="Normal"/>
    <w:rsid w:val="00A2727E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65">
    <w:name w:val="xl65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66">
    <w:name w:val="xl66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A2727E"/>
    <w:pPr>
      <w:pBdr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68">
    <w:name w:val="xl68"/>
    <w:basedOn w:val="Normal"/>
    <w:rsid w:val="00A2727E"/>
    <w:pP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69">
    <w:name w:val="xl69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0">
    <w:name w:val="xl70"/>
    <w:basedOn w:val="Normal"/>
    <w:rsid w:val="00A2727E"/>
    <w:pP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1">
    <w:name w:val="xl71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2">
    <w:name w:val="xl72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3">
    <w:name w:val="xl73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4">
    <w:name w:val="xl74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5">
    <w:name w:val="xl75"/>
    <w:basedOn w:val="Normal"/>
    <w:rsid w:val="00A2727E"/>
    <w:pPr>
      <w:pBdr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76">
    <w:name w:val="xl76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7">
    <w:name w:val="xl77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78">
    <w:name w:val="xl78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79">
    <w:name w:val="xl79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0">
    <w:name w:val="xl80"/>
    <w:basedOn w:val="Normal"/>
    <w:rsid w:val="00A2727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b/>
      <w:color w:val="000000"/>
      <w:sz w:val="18"/>
      <w:szCs w:val="20"/>
      <w:lang w:val="es-MX" w:eastAsia="es-MX"/>
    </w:rPr>
  </w:style>
  <w:style w:type="paragraph" w:customStyle="1" w:styleId="xl81">
    <w:name w:val="xl81"/>
    <w:basedOn w:val="Normal"/>
    <w:rsid w:val="00A2727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b/>
      <w:color w:val="000000"/>
      <w:sz w:val="18"/>
      <w:szCs w:val="20"/>
      <w:lang w:val="es-MX" w:eastAsia="es-MX"/>
    </w:rPr>
  </w:style>
  <w:style w:type="paragraph" w:customStyle="1" w:styleId="xl82">
    <w:name w:val="xl82"/>
    <w:basedOn w:val="Normal"/>
    <w:rsid w:val="00A2727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3">
    <w:name w:val="xl83"/>
    <w:basedOn w:val="Normal"/>
    <w:rsid w:val="00A2727E"/>
    <w:pPr>
      <w:pBdr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b/>
      <w:color w:val="000000"/>
      <w:sz w:val="18"/>
      <w:szCs w:val="20"/>
      <w:lang w:val="es-MX" w:eastAsia="es-MX"/>
    </w:rPr>
  </w:style>
  <w:style w:type="paragraph" w:customStyle="1" w:styleId="xl84">
    <w:name w:val="xl84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6">
    <w:name w:val="xl86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87">
    <w:name w:val="xl87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8">
    <w:name w:val="xl88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9">
    <w:name w:val="xl89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0">
    <w:name w:val="xl90"/>
    <w:basedOn w:val="Normal"/>
    <w:rsid w:val="00A2727E"/>
    <w:pP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1">
    <w:name w:val="xl91"/>
    <w:basedOn w:val="Normal"/>
    <w:rsid w:val="00A2727E"/>
    <w:pP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2">
    <w:name w:val="xl92"/>
    <w:basedOn w:val="Normal"/>
    <w:rsid w:val="00A2727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3">
    <w:name w:val="xl93"/>
    <w:basedOn w:val="Normal"/>
    <w:rsid w:val="00A2727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94">
    <w:name w:val="xl94"/>
    <w:basedOn w:val="Normal"/>
    <w:rsid w:val="00A2727E"/>
    <w:pP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5">
    <w:name w:val="xl95"/>
    <w:basedOn w:val="Normal"/>
    <w:rsid w:val="00A2727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6">
    <w:name w:val="xl96"/>
    <w:basedOn w:val="Normal"/>
    <w:rsid w:val="00A2727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7">
    <w:name w:val="xl97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98">
    <w:name w:val="xl98"/>
    <w:basedOn w:val="Normal"/>
    <w:rsid w:val="00A2727E"/>
    <w:pPr>
      <w:pBdr>
        <w:left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9">
    <w:name w:val="xl99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100">
    <w:name w:val="xl100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101">
    <w:name w:val="xl101"/>
    <w:basedOn w:val="Normal"/>
    <w:rsid w:val="00A2727E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Textodeglobo1">
    <w:name w:val="Texto de globo1"/>
    <w:basedOn w:val="Normal"/>
    <w:rsid w:val="00A2727E"/>
    <w:rPr>
      <w:rFonts w:ascii="TaAoma" w:hAnsi="TaAoma" w:cs="TaAoma"/>
      <w:sz w:val="16"/>
      <w:szCs w:val="20"/>
      <w:lang w:val="es-MX" w:eastAsia="es-MX"/>
    </w:rPr>
  </w:style>
  <w:style w:type="paragraph" w:customStyle="1" w:styleId="xl102">
    <w:name w:val="xl102"/>
    <w:basedOn w:val="Normal"/>
    <w:rsid w:val="00A2727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103">
    <w:name w:val="xl103"/>
    <w:basedOn w:val="Normal"/>
    <w:rsid w:val="00A2727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font5">
    <w:name w:val="font5"/>
    <w:basedOn w:val="Normal"/>
    <w:rsid w:val="00A2727E"/>
    <w:pPr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font6">
    <w:name w:val="font6"/>
    <w:basedOn w:val="Normal"/>
    <w:rsid w:val="00A2727E"/>
    <w:pPr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font7">
    <w:name w:val="font7"/>
    <w:basedOn w:val="Normal"/>
    <w:rsid w:val="00A2727E"/>
    <w:pPr>
      <w:spacing w:before="100" w:after="100"/>
    </w:pPr>
    <w:rPr>
      <w:rFonts w:ascii="TaAoma" w:hAnsi="TaAoma" w:cs="TaAoma"/>
      <w:color w:val="000000"/>
      <w:sz w:val="18"/>
      <w:szCs w:val="20"/>
      <w:lang w:val="es-MX" w:eastAsia="es-MX"/>
    </w:rPr>
  </w:style>
  <w:style w:type="paragraph" w:customStyle="1" w:styleId="font8">
    <w:name w:val="font8"/>
    <w:basedOn w:val="Normal"/>
    <w:rsid w:val="00A2727E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104">
    <w:name w:val="xl104"/>
    <w:basedOn w:val="Normal"/>
    <w:rsid w:val="00A2727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105">
    <w:name w:val="xl105"/>
    <w:basedOn w:val="Normal"/>
    <w:rsid w:val="00A2727E"/>
    <w:pPr>
      <w:pBdr>
        <w:top w:val="single" w:sz="6" w:space="0" w:color="auto"/>
        <w:bottom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106">
    <w:name w:val="xl106"/>
    <w:basedOn w:val="Normal"/>
    <w:rsid w:val="00A2727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Mapadeldocumento1">
    <w:name w:val="Mapa del documento1"/>
    <w:basedOn w:val="Normal"/>
    <w:rsid w:val="00A2727E"/>
    <w:pPr>
      <w:shd w:val="clear" w:color="auto" w:fill="000080"/>
      <w:spacing w:after="200" w:line="276" w:lineRule="atLeast"/>
    </w:pPr>
    <w:rPr>
      <w:rFonts w:ascii="TaAoma" w:hAnsi="TaAoma" w:cs="TaAoma"/>
      <w:sz w:val="22"/>
      <w:szCs w:val="20"/>
      <w:lang w:val="es-MX" w:eastAsia="es-MX"/>
    </w:rPr>
  </w:style>
  <w:style w:type="paragraph" w:customStyle="1" w:styleId="Sumario">
    <w:name w:val="Sumario"/>
    <w:basedOn w:val="Normal"/>
    <w:rsid w:val="00A2727E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ecreta">
    <w:name w:val="Secreta"/>
    <w:basedOn w:val="Normal"/>
    <w:rsid w:val="00A2727E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BalloonText">
    <w:name w:val="Balloon Text"/>
    <w:basedOn w:val="Normal"/>
    <w:rsid w:val="00A2727E"/>
    <w:rPr>
      <w:rFonts w:ascii="TaAoma" w:hAnsi="TaAoma" w:cs="TaAoma"/>
      <w:sz w:val="16"/>
      <w:szCs w:val="20"/>
      <w:lang w:val="es-MX" w:eastAsia="es-MX"/>
    </w:rPr>
  </w:style>
  <w:style w:type="paragraph" w:customStyle="1" w:styleId="PlainText">
    <w:name w:val="Plain Text"/>
    <w:basedOn w:val="Normal"/>
    <w:rsid w:val="00A2727E"/>
    <w:pPr>
      <w:jc w:val="both"/>
    </w:pPr>
    <w:rPr>
      <w:rFonts w:ascii="CoArier New" w:hAnsi="CoArier New" w:cs="CoArier New"/>
      <w:sz w:val="20"/>
      <w:szCs w:val="20"/>
      <w:lang w:val="en-US" w:eastAsia="es-MX"/>
    </w:rPr>
  </w:style>
  <w:style w:type="paragraph" w:customStyle="1" w:styleId="Textosinformato2">
    <w:name w:val="Texto sin formato2"/>
    <w:basedOn w:val="Normal"/>
    <w:rsid w:val="00A2727E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annotationsubject">
    <w:name w:val="annotation subject"/>
    <w:basedOn w:val="Textocomentario"/>
    <w:next w:val="Textocomentario"/>
    <w:rsid w:val="00A2727E"/>
    <w:rPr>
      <w:b/>
      <w:lang w:val="es-ES"/>
    </w:rPr>
  </w:style>
  <w:style w:type="paragraph" w:styleId="Revisin">
    <w:name w:val="Revision"/>
    <w:rsid w:val="00A2727E"/>
    <w:rPr>
      <w:rFonts w:ascii="TiAes New Roman" w:hAnsi="TiAes New Roman" w:cs="TiAes New Roman"/>
      <w:sz w:val="24"/>
      <w:lang w:val="es-ES"/>
    </w:rPr>
  </w:style>
  <w:style w:type="paragraph" w:customStyle="1" w:styleId="DocumentMap">
    <w:name w:val="Document Map"/>
    <w:basedOn w:val="Normal"/>
    <w:rsid w:val="00A2727E"/>
    <w:pPr>
      <w:shd w:val="clear" w:color="auto" w:fill="000080"/>
    </w:pPr>
    <w:rPr>
      <w:rFonts w:ascii="TaAoma" w:hAnsi="TaAoma" w:cs="TaAoma"/>
      <w:sz w:val="20"/>
      <w:szCs w:val="20"/>
      <w:lang w:val="en-US" w:eastAsia="es-MX"/>
    </w:rPr>
  </w:style>
  <w:style w:type="paragraph" w:customStyle="1" w:styleId="Car">
    <w:name w:val="Car"/>
    <w:basedOn w:val="Normal"/>
    <w:rsid w:val="00A2727E"/>
    <w:pPr>
      <w:spacing w:after="160" w:line="240" w:lineRule="exact"/>
    </w:pPr>
    <w:rPr>
      <w:rFonts w:ascii="TaAoma" w:hAnsi="TaAoma" w:cs="TaAoma"/>
      <w:sz w:val="20"/>
      <w:szCs w:val="20"/>
      <w:lang w:val="en-US" w:eastAsia="es-MX"/>
    </w:rPr>
  </w:style>
  <w:style w:type="paragraph" w:customStyle="1" w:styleId="textocar0">
    <w:name w:val="textocar"/>
    <w:basedOn w:val="Normal"/>
    <w:rsid w:val="00A2727E"/>
    <w:pPr>
      <w:spacing w:after="101" w:line="216" w:lineRule="atLeast"/>
      <w:ind w:firstLine="288"/>
      <w:jc w:val="both"/>
    </w:pPr>
    <w:rPr>
      <w:rFonts w:ascii="ArAal (W1)" w:hAnsi="ArAal (W1)" w:cs="ArAal (W1)"/>
      <w:sz w:val="18"/>
      <w:szCs w:val="20"/>
      <w:lang w:eastAsia="es-MX"/>
    </w:rPr>
  </w:style>
  <w:style w:type="paragraph" w:customStyle="1" w:styleId="BodyTextIndent2">
    <w:name w:val="Body Text Indent 2"/>
    <w:basedOn w:val="Normal"/>
    <w:rsid w:val="00A2727E"/>
    <w:pPr>
      <w:spacing w:after="120" w:line="480" w:lineRule="atLeast"/>
      <w:ind w:left="283"/>
    </w:pPr>
    <w:rPr>
      <w:rFonts w:ascii="CaAibri" w:hAnsi="CaAibri" w:cs="CaAibri"/>
      <w:sz w:val="22"/>
      <w:szCs w:val="20"/>
      <w:lang w:val="en-US" w:eastAsia="es-MX"/>
    </w:rPr>
  </w:style>
  <w:style w:type="paragraph" w:customStyle="1" w:styleId="Ttulo40">
    <w:name w:val="Título4"/>
    <w:basedOn w:val="Normal"/>
    <w:next w:val="Normal"/>
    <w:qFormat/>
    <w:rsid w:val="00A2727E"/>
    <w:pPr>
      <w:spacing w:before="240" w:after="60"/>
      <w:jc w:val="center"/>
    </w:pPr>
    <w:rPr>
      <w:rFonts w:ascii="ArAal" w:hAnsi="ArAal" w:cs="ArAal"/>
      <w:b/>
      <w:sz w:val="20"/>
      <w:szCs w:val="20"/>
      <w:lang w:val="es-MX" w:eastAsia="es-MX"/>
    </w:rPr>
  </w:style>
  <w:style w:type="paragraph" w:customStyle="1" w:styleId="BodyText2">
    <w:name w:val="Body Text 2"/>
    <w:basedOn w:val="Normal"/>
    <w:rsid w:val="00A2727E"/>
    <w:pPr>
      <w:jc w:val="both"/>
    </w:pPr>
    <w:rPr>
      <w:rFonts w:ascii="ArAal" w:hAnsi="ArAal" w:cs="ArAal"/>
      <w:sz w:val="22"/>
      <w:szCs w:val="20"/>
      <w:lang w:val="es-ES_tradnl" w:eastAsia="es-MX"/>
    </w:rPr>
  </w:style>
  <w:style w:type="paragraph" w:customStyle="1" w:styleId="Anotacion0">
    <w:name w:val="Anotacion"/>
    <w:basedOn w:val="Normal"/>
    <w:rsid w:val="00A2727E"/>
    <w:pPr>
      <w:spacing w:before="101" w:after="101"/>
      <w:jc w:val="center"/>
    </w:pPr>
    <w:rPr>
      <w:rFonts w:ascii="TiAes New Roman" w:hAnsi="TiAes New Roman" w:cs="TiAes New Roman"/>
      <w:b/>
      <w:sz w:val="18"/>
      <w:szCs w:val="20"/>
      <w:lang w:val="es-MX" w:eastAsia="es-MX"/>
    </w:rPr>
  </w:style>
  <w:style w:type="paragraph" w:customStyle="1" w:styleId="Blockquote">
    <w:name w:val="Blockquote"/>
    <w:basedOn w:val="Normal"/>
    <w:rsid w:val="00A2727E"/>
    <w:pPr>
      <w:spacing w:before="100" w:after="100"/>
      <w:ind w:left="360" w:right="36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Ttulo10">
    <w:name w:val="Título1"/>
    <w:basedOn w:val="Normal"/>
    <w:rsid w:val="00A2727E"/>
    <w:pPr>
      <w:spacing w:before="240" w:after="6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centneg">
    <w:name w:val="centneg"/>
    <w:basedOn w:val="texto0"/>
    <w:rsid w:val="00A2727E"/>
    <w:pPr>
      <w:spacing w:line="216" w:lineRule="atLeast"/>
      <w:ind w:firstLine="0"/>
      <w:jc w:val="center"/>
    </w:pPr>
    <w:rPr>
      <w:b/>
      <w:lang w:val="es-ES_tradnl"/>
    </w:rPr>
  </w:style>
  <w:style w:type="paragraph" w:customStyle="1" w:styleId="66">
    <w:name w:val="66"/>
    <w:basedOn w:val="Normal"/>
    <w:rsid w:val="00A2727E"/>
    <w:pPr>
      <w:tabs>
        <w:tab w:val="right" w:pos="720"/>
        <w:tab w:val="right" w:pos="2340"/>
        <w:tab w:val="right" w:pos="3600"/>
        <w:tab w:val="right" w:pos="5130"/>
        <w:tab w:val="left" w:pos="6030"/>
      </w:tabs>
      <w:spacing w:after="101" w:line="216" w:lineRule="exact"/>
      <w:ind w:left="6030" w:hanging="6030"/>
    </w:pPr>
    <w:rPr>
      <w:rFonts w:ascii="UnAvers" w:hAnsi="UnAvers" w:cs="UnAvers"/>
      <w:sz w:val="18"/>
      <w:szCs w:val="20"/>
      <w:lang w:val="es-ES_tradnl" w:eastAsia="es-MX"/>
    </w:rPr>
  </w:style>
  <w:style w:type="paragraph" w:customStyle="1" w:styleId="5">
    <w:name w:val="5"/>
    <w:basedOn w:val="Normal"/>
    <w:rsid w:val="00A2727E"/>
    <w:pPr>
      <w:tabs>
        <w:tab w:val="center" w:pos="540"/>
        <w:tab w:val="center" w:pos="2160"/>
        <w:tab w:val="center" w:pos="3600"/>
        <w:tab w:val="center" w:pos="5040"/>
        <w:tab w:val="left" w:pos="6030"/>
      </w:tabs>
      <w:spacing w:after="101" w:line="216" w:lineRule="exact"/>
    </w:pPr>
    <w:rPr>
      <w:rFonts w:ascii="UnAvers" w:hAnsi="UnAvers" w:cs="UnAvers"/>
      <w:sz w:val="18"/>
      <w:szCs w:val="20"/>
      <w:lang w:val="es-ES_tradnl" w:eastAsia="es-MX"/>
    </w:rPr>
  </w:style>
  <w:style w:type="paragraph" w:customStyle="1" w:styleId="4">
    <w:name w:val="4"/>
    <w:basedOn w:val="5"/>
    <w:rsid w:val="00A2727E"/>
    <w:pPr>
      <w:ind w:left="6030" w:hanging="6030"/>
    </w:pPr>
  </w:style>
  <w:style w:type="paragraph" w:customStyle="1" w:styleId="BodyText3">
    <w:name w:val="Body Text 3"/>
    <w:basedOn w:val="Normal"/>
    <w:rsid w:val="00A2727E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3">
    <w:name w:val="3"/>
    <w:basedOn w:val="texto0"/>
    <w:rsid w:val="00A2727E"/>
    <w:pPr>
      <w:spacing w:line="216" w:lineRule="atLeast"/>
      <w:ind w:left="1710" w:hanging="540"/>
    </w:pPr>
    <w:rPr>
      <w:lang w:val="es-ES_tradnl"/>
    </w:rPr>
  </w:style>
  <w:style w:type="paragraph" w:customStyle="1" w:styleId="OmniPage13">
    <w:name w:val="OmniPage #13"/>
    <w:basedOn w:val="Normal"/>
    <w:rsid w:val="00A2727E"/>
    <w:pPr>
      <w:spacing w:line="42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15">
    <w:name w:val="OmniPage #15"/>
    <w:basedOn w:val="Normal"/>
    <w:rsid w:val="00A2727E"/>
    <w:pPr>
      <w:spacing w:line="30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22">
    <w:name w:val="OmniPage #22"/>
    <w:basedOn w:val="Normal"/>
    <w:rsid w:val="00A2727E"/>
    <w:pPr>
      <w:spacing w:line="42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33">
    <w:name w:val="OmniPage #33"/>
    <w:basedOn w:val="Normal"/>
    <w:rsid w:val="00A2727E"/>
    <w:pPr>
      <w:spacing w:line="34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INCISO2">
    <w:name w:val="INCISO2"/>
    <w:basedOn w:val="INCISO"/>
    <w:rsid w:val="00A2727E"/>
    <w:pPr>
      <w:tabs>
        <w:tab w:val="left" w:pos="1620"/>
        <w:tab w:val="right" w:leader="dot" w:pos="8820"/>
      </w:tabs>
      <w:spacing w:line="216" w:lineRule="atLeast"/>
      <w:ind w:left="1620" w:hanging="432"/>
    </w:pPr>
    <w:rPr>
      <w:rFonts w:ascii="ArAal" w:hAnsi="ArAal" w:cs="ArAal"/>
      <w:szCs w:val="20"/>
      <w:lang w:val="es-ES_tradnl" w:eastAsia="es-MX"/>
    </w:rPr>
  </w:style>
  <w:style w:type="paragraph" w:customStyle="1" w:styleId="INCISO3">
    <w:name w:val="INCISO3"/>
    <w:basedOn w:val="INCISO"/>
    <w:rsid w:val="00A2727E"/>
    <w:pPr>
      <w:tabs>
        <w:tab w:val="left" w:pos="2070"/>
        <w:tab w:val="right" w:leader="dot" w:pos="8820"/>
      </w:tabs>
      <w:spacing w:line="216" w:lineRule="atLeast"/>
      <w:ind w:left="2070" w:hanging="432"/>
    </w:pPr>
    <w:rPr>
      <w:rFonts w:ascii="ArAal" w:hAnsi="ArAal" w:cs="ArAal"/>
      <w:szCs w:val="20"/>
      <w:lang w:val="es-ES_tradnl" w:eastAsia="es-MX"/>
    </w:rPr>
  </w:style>
  <w:style w:type="paragraph" w:customStyle="1" w:styleId="DefinitionTerm">
    <w:name w:val="Definition Term"/>
    <w:basedOn w:val="Normal"/>
    <w:next w:val="Normal"/>
    <w:rsid w:val="00A2727E"/>
    <w:rPr>
      <w:rFonts w:ascii="TiAes New Roman" w:hAnsi="TiAes New Roman" w:cs="TiAes New Roman"/>
      <w:szCs w:val="20"/>
      <w:lang w:val="es-ES_tradnl" w:eastAsia="es-MX"/>
    </w:rPr>
  </w:style>
  <w:style w:type="paragraph" w:customStyle="1" w:styleId="OmniPage28">
    <w:name w:val="OmniPage #28"/>
    <w:basedOn w:val="Normal"/>
    <w:rsid w:val="00A2727E"/>
    <w:pPr>
      <w:spacing w:line="48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12">
    <w:name w:val="OmniPage #12"/>
    <w:basedOn w:val="Normal"/>
    <w:rsid w:val="00A2727E"/>
    <w:pPr>
      <w:spacing w:line="50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xl30">
    <w:name w:val="xl30"/>
    <w:basedOn w:val="Normal"/>
    <w:rsid w:val="00A2727E"/>
    <w:pPr>
      <w:pBdr>
        <w:left w:val="single" w:sz="6" w:space="0" w:color="auto"/>
      </w:pBdr>
      <w:spacing w:before="100" w:after="100"/>
      <w:jc w:val="right"/>
    </w:pPr>
    <w:rPr>
      <w:rFonts w:ascii="ArAal" w:hAnsi="ArAal" w:cs="ArAal"/>
      <w:sz w:val="18"/>
      <w:szCs w:val="20"/>
      <w:lang w:eastAsia="es-MX"/>
    </w:rPr>
  </w:style>
  <w:style w:type="paragraph" w:styleId="Cierre">
    <w:name w:val="Closing"/>
    <w:basedOn w:val="Normal"/>
    <w:link w:val="CierreCar"/>
    <w:rsid w:val="00A2727E"/>
    <w:pPr>
      <w:ind w:left="4252"/>
    </w:pPr>
    <w:rPr>
      <w:rFonts w:ascii="TiAes New Roman" w:hAnsi="TiAes New Roman" w:cs="TiAes New Roman"/>
      <w:sz w:val="20"/>
      <w:szCs w:val="20"/>
      <w:lang w:eastAsia="es-MX"/>
    </w:rPr>
  </w:style>
  <w:style w:type="character" w:customStyle="1" w:styleId="CierreCar">
    <w:name w:val="Cierre Car"/>
    <w:link w:val="Cierre"/>
    <w:rsid w:val="00A2727E"/>
    <w:rPr>
      <w:rFonts w:ascii="TiAes New Roman" w:hAnsi="TiAes New Roman" w:cs="TiAes New Roman"/>
      <w:lang w:val="es-ES"/>
    </w:rPr>
  </w:style>
  <w:style w:type="paragraph" w:customStyle="1" w:styleId="Listacontinua3">
    <w:name w:val="Lista continua 3"/>
    <w:basedOn w:val="Normal"/>
    <w:rsid w:val="00A2727E"/>
    <w:pPr>
      <w:spacing w:after="120"/>
      <w:ind w:left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4">
    <w:name w:val="Lista continua 4"/>
    <w:basedOn w:val="Normal"/>
    <w:rsid w:val="00A2727E"/>
    <w:pPr>
      <w:spacing w:after="120"/>
      <w:ind w:left="566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5">
    <w:name w:val="Lista continua 5"/>
    <w:basedOn w:val="Normal"/>
    <w:rsid w:val="00A2727E"/>
    <w:pPr>
      <w:spacing w:after="120"/>
      <w:ind w:left="849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">
    <w:name w:val="Lista continua"/>
    <w:basedOn w:val="Normal"/>
    <w:rsid w:val="00A2727E"/>
    <w:pPr>
      <w:spacing w:after="120"/>
      <w:ind w:left="1132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2">
    <w:name w:val="Lista numerada 2"/>
    <w:basedOn w:val="Normal"/>
    <w:rsid w:val="00A2727E"/>
    <w:pPr>
      <w:spacing w:after="120"/>
      <w:ind w:left="1415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Address">
    <w:name w:val="HTML Address"/>
    <w:basedOn w:val="Normal"/>
    <w:rsid w:val="00A2727E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Direccin">
    <w:name w:val="Dirección"/>
    <w:basedOn w:val="Normal"/>
    <w:rsid w:val="00A2727E"/>
    <w:pPr>
      <w:framePr w:w="7920" w:h="1980" w:hRule="exact" w:hSpace="141" w:wrap="auto" w:hAnchor="page" w:xAlign="center" w:yAlign="bottom"/>
      <w:ind w:left="2880"/>
    </w:pPr>
    <w:rPr>
      <w:rFonts w:ascii="ArAal" w:hAnsi="ArAal" w:cs="ArAal"/>
      <w:szCs w:val="20"/>
      <w:lang w:eastAsia="es-MX"/>
    </w:rPr>
  </w:style>
  <w:style w:type="paragraph" w:customStyle="1" w:styleId="Encabezadodetda">
    <w:name w:val="Encabezado de tda"/>
    <w:basedOn w:val="Normal"/>
    <w:next w:val="Normal"/>
    <w:rsid w:val="00A2727E"/>
    <w:pPr>
      <w:spacing w:before="120"/>
    </w:pPr>
    <w:rPr>
      <w:rFonts w:ascii="ArAal" w:hAnsi="ArAal" w:cs="ArAal"/>
      <w:b/>
      <w:szCs w:val="20"/>
      <w:lang w:eastAsia="es-MX"/>
    </w:rPr>
  </w:style>
  <w:style w:type="paragraph" w:customStyle="1" w:styleId="Encabezadodelmensaje">
    <w:name w:val="Encabezado del mensaje"/>
    <w:basedOn w:val="Normal"/>
    <w:rsid w:val="00A27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Aal" w:hAnsi="ArAal" w:cs="ArAal"/>
      <w:szCs w:val="20"/>
      <w:lang w:eastAsia="es-MX"/>
    </w:rPr>
  </w:style>
  <w:style w:type="paragraph" w:customStyle="1" w:styleId="NoteHeading">
    <w:name w:val="Note Heading"/>
    <w:basedOn w:val="Normal"/>
    <w:next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Date">
    <w:name w:val="Date"/>
    <w:basedOn w:val="Normal"/>
    <w:next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styleId="Firma">
    <w:name w:val="Signature"/>
    <w:basedOn w:val="Normal"/>
    <w:link w:val="FirmaCar"/>
    <w:rsid w:val="00A2727E"/>
    <w:pPr>
      <w:ind w:left="4252"/>
    </w:pPr>
    <w:rPr>
      <w:rFonts w:ascii="TiAes New Roman" w:hAnsi="TiAes New Roman" w:cs="TiAes New Roman"/>
      <w:sz w:val="20"/>
      <w:szCs w:val="20"/>
      <w:lang w:eastAsia="es-MX"/>
    </w:rPr>
  </w:style>
  <w:style w:type="character" w:customStyle="1" w:styleId="FirmaCar">
    <w:name w:val="Firma Car"/>
    <w:link w:val="Firma"/>
    <w:rsid w:val="00A2727E"/>
    <w:rPr>
      <w:rFonts w:ascii="TiAes New Roman" w:hAnsi="TiAes New Roman" w:cs="TiAes New Roman"/>
      <w:lang w:val="es-ES"/>
    </w:rPr>
  </w:style>
  <w:style w:type="paragraph" w:customStyle="1" w:styleId="E-mailSignature">
    <w:name w:val="E-mail Signature"/>
    <w:basedOn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Preformatted">
    <w:name w:val="HTML Preformatted"/>
    <w:basedOn w:val="Normal"/>
    <w:rsid w:val="00A2727E"/>
    <w:rPr>
      <w:rFonts w:ascii="CoArier New" w:hAnsi="CoArier New" w:cs="CoArier New"/>
      <w:sz w:val="20"/>
      <w:szCs w:val="20"/>
      <w:lang w:eastAsia="es-MX"/>
    </w:rPr>
  </w:style>
  <w:style w:type="paragraph" w:customStyle="1" w:styleId="index8">
    <w:name w:val="index 8"/>
    <w:basedOn w:val="Normal"/>
    <w:next w:val="Normal"/>
    <w:rsid w:val="00A2727E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index9">
    <w:name w:val="index 9"/>
    <w:basedOn w:val="Normal"/>
    <w:next w:val="Normal"/>
    <w:rsid w:val="00A2727E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3">
    <w:name w:val="List 3"/>
    <w:basedOn w:val="Normal"/>
    <w:rsid w:val="00A2727E"/>
    <w:pPr>
      <w:ind w:left="283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4">
    <w:name w:val="List 4"/>
    <w:basedOn w:val="Normal"/>
    <w:rsid w:val="00A2727E"/>
    <w:pPr>
      <w:ind w:left="566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5">
    <w:name w:val="List 5"/>
    <w:basedOn w:val="Normal"/>
    <w:rsid w:val="00A2727E"/>
    <w:pPr>
      <w:ind w:left="849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2">
    <w:name w:val="Lista de viñetas 2"/>
    <w:basedOn w:val="Normal"/>
    <w:rsid w:val="00A2727E"/>
    <w:pPr>
      <w:ind w:left="1132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3">
    <w:name w:val="Lista numerada 3"/>
    <w:basedOn w:val="Normal"/>
    <w:rsid w:val="00A2727E"/>
    <w:pPr>
      <w:tabs>
        <w:tab w:val="left" w:pos="360"/>
      </w:tabs>
      <w:ind w:left="360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4">
    <w:name w:val="Lista numerada 4"/>
    <w:basedOn w:val="Normal"/>
    <w:rsid w:val="00A2727E"/>
    <w:pPr>
      <w:tabs>
        <w:tab w:val="left" w:pos="643"/>
      </w:tabs>
      <w:ind w:left="643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5">
    <w:name w:val="Lista numerada 5"/>
    <w:basedOn w:val="Normal"/>
    <w:rsid w:val="00A2727E"/>
    <w:pPr>
      <w:tabs>
        <w:tab w:val="left" w:pos="926"/>
      </w:tabs>
      <w:ind w:left="926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">
    <w:name w:val="Lista numerada"/>
    <w:basedOn w:val="Normal"/>
    <w:rsid w:val="00A2727E"/>
    <w:pPr>
      <w:tabs>
        <w:tab w:val="left" w:pos="1209"/>
      </w:tabs>
      <w:ind w:left="1209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2">
    <w:name w:val="List 2"/>
    <w:basedOn w:val="Normal"/>
    <w:rsid w:val="00A2727E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3">
    <w:name w:val="Lista de viñetas 3"/>
    <w:basedOn w:val="Normal"/>
    <w:rsid w:val="00A2727E"/>
    <w:pPr>
      <w:tabs>
        <w:tab w:val="left" w:pos="360"/>
      </w:tabs>
      <w:ind w:left="360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4">
    <w:name w:val="Lista de viñetas 4"/>
    <w:basedOn w:val="Normal"/>
    <w:rsid w:val="00A2727E"/>
    <w:pPr>
      <w:tabs>
        <w:tab w:val="left" w:pos="643"/>
      </w:tabs>
      <w:ind w:left="643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5">
    <w:name w:val="Lista de viñetas 5"/>
    <w:basedOn w:val="Normal"/>
    <w:rsid w:val="00A2727E"/>
    <w:pPr>
      <w:tabs>
        <w:tab w:val="left" w:pos="926"/>
      </w:tabs>
      <w:ind w:left="926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">
    <w:name w:val="Lista de viñetas"/>
    <w:basedOn w:val="Normal"/>
    <w:rsid w:val="00A2727E"/>
    <w:pPr>
      <w:tabs>
        <w:tab w:val="left" w:pos="1209"/>
      </w:tabs>
      <w:ind w:left="1209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2">
    <w:name w:val="Lista continua 2"/>
    <w:basedOn w:val="Normal"/>
    <w:rsid w:val="00A2727E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Remite">
    <w:name w:val="Remite"/>
    <w:basedOn w:val="Normal"/>
    <w:rsid w:val="00A2727E"/>
    <w:rPr>
      <w:rFonts w:ascii="ArAal" w:hAnsi="ArAal" w:cs="ArAal"/>
      <w:sz w:val="20"/>
      <w:szCs w:val="20"/>
      <w:lang w:eastAsia="es-MX"/>
    </w:rPr>
  </w:style>
  <w:style w:type="paragraph" w:customStyle="1" w:styleId="Salutation">
    <w:name w:val="Salutation"/>
    <w:basedOn w:val="Normal"/>
    <w:next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BodyTextIndent3">
    <w:name w:val="Body Text Indent 3"/>
    <w:basedOn w:val="Normal"/>
    <w:rsid w:val="00A2727E"/>
    <w:pPr>
      <w:spacing w:after="120"/>
      <w:ind w:left="283"/>
    </w:pPr>
    <w:rPr>
      <w:rFonts w:ascii="TiAes New Roman" w:hAnsi="TiAes New Roman" w:cs="TiAes New Roman"/>
      <w:sz w:val="16"/>
      <w:szCs w:val="20"/>
      <w:lang w:eastAsia="es-MX"/>
    </w:rPr>
  </w:style>
  <w:style w:type="paragraph" w:styleId="Tabladeilustraciones">
    <w:name w:val="table of figures"/>
    <w:basedOn w:val="Normal"/>
    <w:next w:val="Normal"/>
    <w:rsid w:val="00A2727E"/>
    <w:pPr>
      <w:ind w:left="400" w:hanging="4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dc9">
    <w:name w:val="Tdc 9"/>
    <w:basedOn w:val="Normal"/>
    <w:next w:val="Normal"/>
    <w:rsid w:val="00A2727E"/>
    <w:pPr>
      <w:ind w:left="16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abladeautoridades">
    <w:name w:val="Tabla de autoridades"/>
    <w:basedOn w:val="Normal"/>
    <w:next w:val="Normal"/>
    <w:rsid w:val="00A2727E"/>
    <w:pPr>
      <w:ind w:left="2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BlockText">
    <w:name w:val="Block Text"/>
    <w:basedOn w:val="Normal"/>
    <w:rsid w:val="00A2727E"/>
    <w:pPr>
      <w:spacing w:after="120"/>
      <w:ind w:left="1440" w:right="144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BodyTextFirstIndent">
    <w:name w:val="Body Text First Indent"/>
    <w:basedOn w:val="Textonormal"/>
    <w:rsid w:val="00A2727E"/>
    <w:pPr>
      <w:spacing w:after="120"/>
      <w:ind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BodyTextFirstIndent2">
    <w:name w:val="Body Text First Indent 2"/>
    <w:basedOn w:val="BodyText2"/>
    <w:rsid w:val="00A2727E"/>
    <w:pPr>
      <w:spacing w:after="120"/>
      <w:ind w:left="283" w:firstLine="210"/>
      <w:jc w:val="left"/>
    </w:pPr>
    <w:rPr>
      <w:rFonts w:ascii="TiAes New Roman" w:hAnsi="TiAes New Roman" w:cs="TiAes New Roman"/>
      <w:sz w:val="20"/>
      <w:lang w:val="es-ES"/>
    </w:rPr>
  </w:style>
  <w:style w:type="paragraph" w:styleId="Textomacro">
    <w:name w:val="macro"/>
    <w:link w:val="TextomacroCar"/>
    <w:rsid w:val="00A272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Arier New" w:hAnsi="CoArier New" w:cs="CoArier New"/>
      <w:lang w:val="es-ES"/>
    </w:rPr>
  </w:style>
  <w:style w:type="character" w:customStyle="1" w:styleId="TextomacroCar">
    <w:name w:val="Texto macro Car"/>
    <w:link w:val="Textomacro"/>
    <w:rsid w:val="00A2727E"/>
    <w:rPr>
      <w:rFonts w:ascii="CoArier New" w:hAnsi="CoArier New" w:cs="CoArier New"/>
      <w:lang w:val="es-ES"/>
    </w:rPr>
  </w:style>
  <w:style w:type="paragraph" w:customStyle="1" w:styleId="textodenotaalfinal">
    <w:name w:val="texto de nota al final"/>
    <w:basedOn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As">
    <w:name w:val="As"/>
    <w:basedOn w:val="Normal"/>
    <w:rsid w:val="00A2727E"/>
    <w:pPr>
      <w:pBdr>
        <w:bottom w:val="single" w:sz="6" w:space="1" w:color="auto"/>
      </w:pBdr>
      <w:tabs>
        <w:tab w:val="left" w:pos="-720"/>
      </w:tabs>
      <w:spacing w:after="101" w:line="216" w:lineRule="exact"/>
      <w:ind w:left="288"/>
      <w:jc w:val="both"/>
    </w:pPr>
    <w:rPr>
      <w:rFonts w:ascii="ArAal" w:hAnsi="ArAal" w:cs="ArAal"/>
      <w:b/>
      <w:sz w:val="18"/>
      <w:szCs w:val="20"/>
      <w:lang w:eastAsia="es-MX"/>
    </w:rPr>
  </w:style>
  <w:style w:type="paragraph" w:customStyle="1" w:styleId="QQ">
    <w:name w:val="QQ"/>
    <w:basedOn w:val="Normal"/>
    <w:rsid w:val="00A2727E"/>
    <w:pPr>
      <w:tabs>
        <w:tab w:val="left" w:leader="dot" w:pos="8760"/>
        <w:tab w:val="left" w:pos="8880"/>
      </w:tabs>
      <w:spacing w:after="101" w:line="216" w:lineRule="exact"/>
      <w:ind w:left="840" w:hanging="600"/>
      <w:jc w:val="both"/>
    </w:pPr>
    <w:rPr>
      <w:rFonts w:ascii="ArAal" w:hAnsi="ArAal" w:cs="ArAal"/>
      <w:b/>
      <w:sz w:val="18"/>
      <w:szCs w:val="20"/>
      <w:lang w:eastAsia="es-MX"/>
    </w:rPr>
  </w:style>
  <w:style w:type="paragraph" w:customStyle="1" w:styleId="Fuentedeprrafopredet">
    <w:name w:val="Fuente de párrafo predet"/>
    <w:rsid w:val="00A2727E"/>
    <w:rPr>
      <w:rFonts w:ascii="CG Times (W1)" w:hAnsi="CG Times (W1)" w:cs="CG Times (W1)"/>
      <w:noProof/>
    </w:rPr>
  </w:style>
  <w:style w:type="paragraph" w:customStyle="1" w:styleId="HTMLTopofForm">
    <w:name w:val="HTML Top of Form"/>
    <w:basedOn w:val="Normal"/>
    <w:next w:val="Normal"/>
    <w:rsid w:val="00A2727E"/>
    <w:pPr>
      <w:pBdr>
        <w:bottom w:val="single" w:sz="6" w:space="1" w:color="auto"/>
      </w:pBdr>
      <w:jc w:val="center"/>
    </w:pPr>
    <w:rPr>
      <w:rFonts w:ascii="ArAal" w:hAnsi="ArAal" w:cs="ArAal"/>
      <w:vanish/>
      <w:sz w:val="16"/>
      <w:szCs w:val="20"/>
      <w:lang w:val="es-MX" w:eastAsia="es-MX"/>
    </w:rPr>
  </w:style>
  <w:style w:type="paragraph" w:customStyle="1" w:styleId="HTMLBottomofForm">
    <w:name w:val="HTML Bottom of Form"/>
    <w:basedOn w:val="Normal"/>
    <w:next w:val="Normal"/>
    <w:rsid w:val="00A2727E"/>
    <w:pPr>
      <w:pBdr>
        <w:top w:val="single" w:sz="6" w:space="1" w:color="auto"/>
      </w:pBdr>
      <w:jc w:val="center"/>
    </w:pPr>
    <w:rPr>
      <w:rFonts w:ascii="ArAal" w:hAnsi="ArAal" w:cs="ArAal"/>
      <w:vanish/>
      <w:sz w:val="16"/>
      <w:szCs w:val="20"/>
      <w:lang w:val="es-MX" w:eastAsia="es-MX"/>
    </w:rPr>
  </w:style>
  <w:style w:type="paragraph" w:customStyle="1" w:styleId="msonormal0">
    <w:name w:val="msonormal"/>
    <w:basedOn w:val="Normal"/>
    <w:rsid w:val="00A2727E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107">
    <w:name w:val="xl107"/>
    <w:basedOn w:val="Normal"/>
    <w:rsid w:val="00A2727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styleId="Prrafodelista">
    <w:name w:val="List Paragraph"/>
    <w:basedOn w:val="Normal"/>
    <w:qFormat/>
    <w:rsid w:val="00A2727E"/>
    <w:pPr>
      <w:ind w:left="708"/>
    </w:pPr>
    <w:rPr>
      <w:rFonts w:ascii="TiAes New Roman" w:hAnsi="TiAes New Roman" w:cs="TiAes New Roman"/>
      <w:szCs w:val="20"/>
      <w:lang w:val="en-US" w:eastAsia="es-MX"/>
    </w:rPr>
  </w:style>
  <w:style w:type="paragraph" w:customStyle="1" w:styleId="Ttulo30">
    <w:name w:val="Título3"/>
    <w:basedOn w:val="Normal"/>
    <w:rsid w:val="00A2727E"/>
    <w:pPr>
      <w:tabs>
        <w:tab w:val="left" w:pos="-720"/>
      </w:tabs>
      <w:spacing w:line="240" w:lineRule="exact"/>
      <w:ind w:right="18"/>
      <w:jc w:val="center"/>
    </w:pPr>
    <w:rPr>
      <w:rFonts w:ascii="ArAal" w:hAnsi="ArAal" w:cs="ArAal"/>
      <w:b/>
      <w:sz w:val="20"/>
      <w:szCs w:val="20"/>
      <w:lang w:val="es-MX" w:eastAsia="es-MX"/>
    </w:rPr>
  </w:style>
  <w:style w:type="paragraph" w:customStyle="1" w:styleId="Sangra2detindepend">
    <w:name w:val="Sangría 2 de t. independ"/>
    <w:basedOn w:val="Normal"/>
    <w:rsid w:val="00A2727E"/>
    <w:pPr>
      <w:spacing w:after="120" w:line="480" w:lineRule="atLeast"/>
      <w:ind w:left="283"/>
    </w:pPr>
    <w:rPr>
      <w:rFonts w:ascii="TiAes New Roman" w:hAnsi="TiAes New Roman" w:cs="TiAes New Roman"/>
      <w:szCs w:val="20"/>
      <w:lang w:eastAsia="es-MX"/>
    </w:rPr>
  </w:style>
  <w:style w:type="paragraph" w:customStyle="1" w:styleId="Ttulo20">
    <w:name w:val="Título2"/>
    <w:basedOn w:val="Normal"/>
    <w:rsid w:val="00A2727E"/>
    <w:pPr>
      <w:spacing w:before="240" w:after="6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Textoindependiente31">
    <w:name w:val="Texto independiente 31"/>
    <w:basedOn w:val="Normal"/>
    <w:rsid w:val="00A2727E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DireccinHTML1">
    <w:name w:val="Dirección HTML1"/>
    <w:basedOn w:val="Normal"/>
    <w:rsid w:val="00A2727E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Encabezadodenota1">
    <w:name w:val="Encabezado de nota1"/>
    <w:basedOn w:val="Normal"/>
    <w:next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Estilosinnombre">
    <w:name w:val="Estilo sin nombre"/>
    <w:basedOn w:val="Normal"/>
    <w:next w:val="Normal"/>
    <w:rsid w:val="00A2727E"/>
    <w:pPr>
      <w:spacing w:before="120" w:after="120"/>
    </w:pPr>
    <w:rPr>
      <w:rFonts w:ascii="TiAes New Roman" w:hAnsi="TiAes New Roman" w:cs="TiAes New Roman"/>
      <w:b/>
      <w:sz w:val="20"/>
      <w:szCs w:val="20"/>
      <w:lang w:eastAsia="es-MX"/>
    </w:rPr>
  </w:style>
  <w:style w:type="character" w:customStyle="1" w:styleId="Ttulo1Car">
    <w:name w:val="Título 1 Car"/>
    <w:link w:val="Ttulo1"/>
    <w:rsid w:val="00A2727E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A2727E"/>
    <w:rPr>
      <w:rFonts w:ascii="Arial" w:hAnsi="Arial" w:cs="Helv"/>
      <w:sz w:val="18"/>
      <w:lang w:val="es-ES_tradnl"/>
    </w:rPr>
  </w:style>
  <w:style w:type="character" w:customStyle="1" w:styleId="EncabezadoCar">
    <w:name w:val="Encabezado Car"/>
    <w:aliases w:val="encabezado Car"/>
    <w:link w:val="Encabezado"/>
    <w:rsid w:val="00A2727E"/>
    <w:rPr>
      <w:sz w:val="24"/>
      <w:szCs w:val="24"/>
      <w:lang w:val="es-ES" w:eastAsia="es-ES"/>
    </w:rPr>
  </w:style>
  <w:style w:type="character" w:customStyle="1" w:styleId="PiedepginaCar">
    <w:name w:val="Pie de página Car"/>
    <w:aliases w:val="pie de página Car"/>
    <w:link w:val="Piedepgina"/>
    <w:rsid w:val="00A2727E"/>
    <w:rPr>
      <w:sz w:val="24"/>
      <w:szCs w:val="24"/>
      <w:lang w:val="es-ES" w:eastAsia="es-ES"/>
    </w:rPr>
  </w:style>
  <w:style w:type="paragraph" w:styleId="Lista">
    <w:name w:val="List"/>
    <w:basedOn w:val="Normal"/>
    <w:rsid w:val="00A2727E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Asuntodelcomentario1">
    <w:name w:val="Asunto del comentario1"/>
    <w:basedOn w:val="Normal"/>
    <w:rsid w:val="00A2727E"/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elemento">
    <w:name w:val="elemento"/>
    <w:basedOn w:val="Normal"/>
    <w:rsid w:val="00A2727E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titulo">
    <w:name w:val="elementotitulo"/>
    <w:basedOn w:val="Normal"/>
    <w:rsid w:val="00A2727E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seccion">
    <w:name w:val="elementoseccion"/>
    <w:basedOn w:val="Normal"/>
    <w:rsid w:val="00A2727E"/>
    <w:pPr>
      <w:pBdr>
        <w:bottom w:val="single" w:sz="12" w:space="0" w:color="000000"/>
      </w:pBdr>
      <w:spacing w:before="100" w:after="100"/>
    </w:pPr>
    <w:rPr>
      <w:rFonts w:ascii="TiAes New Roman" w:hAnsi="TiAes New Roman" w:cs="TiAes New Roman"/>
      <w:b/>
      <w:sz w:val="22"/>
      <w:szCs w:val="20"/>
      <w:lang w:val="es-MX" w:eastAsia="es-MX"/>
    </w:rPr>
  </w:style>
  <w:style w:type="paragraph" w:customStyle="1" w:styleId="separador">
    <w:name w:val="separador"/>
    <w:basedOn w:val="Normal"/>
    <w:rsid w:val="00A2727E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atributos">
    <w:name w:val="elementoatributos"/>
    <w:basedOn w:val="Normal"/>
    <w:rsid w:val="00A2727E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atributo">
    <w:name w:val="atributo"/>
    <w:basedOn w:val="Normal"/>
    <w:rsid w:val="00A2727E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labelatributo">
    <w:name w:val="labelatributo"/>
    <w:basedOn w:val="Normal"/>
    <w:rsid w:val="00A2727E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valoratributo">
    <w:name w:val="valoratributo"/>
    <w:basedOn w:val="Normal"/>
    <w:rsid w:val="00A2727E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ablanodos">
    <w:name w:val="tablanodos"/>
    <w:basedOn w:val="Normal"/>
    <w:rsid w:val="00A2727E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itulotablanodos">
    <w:name w:val="titulotablanodos"/>
    <w:basedOn w:val="Normal"/>
    <w:rsid w:val="00A2727E"/>
    <w:pPr>
      <w:spacing w:before="100" w:after="100"/>
      <w:jc w:val="center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valortablanodos">
    <w:name w:val="valortablanodos"/>
    <w:basedOn w:val="Normal"/>
    <w:rsid w:val="00A2727E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labeltablanodos">
    <w:name w:val="labeltablanodos"/>
    <w:basedOn w:val="Normal"/>
    <w:rsid w:val="00A2727E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itle1">
    <w:name w:val="Title1"/>
    <w:basedOn w:val="Normal"/>
    <w:next w:val="Normal"/>
    <w:rsid w:val="00A2727E"/>
    <w:pPr>
      <w:keepNext/>
      <w:spacing w:before="240" w:after="240"/>
      <w:jc w:val="center"/>
    </w:pPr>
    <w:rPr>
      <w:rFonts w:ascii="TiAes New Roman" w:hAnsi="TiAes New Roman" w:cs="TiAes New Roman"/>
      <w:b/>
      <w:szCs w:val="20"/>
      <w:lang w:val="es-MX" w:eastAsia="es-MX"/>
    </w:rPr>
  </w:style>
  <w:style w:type="paragraph" w:customStyle="1" w:styleId="p">
    <w:name w:val="p"/>
    <w:basedOn w:val="Normal"/>
    <w:rsid w:val="00A2727E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q">
    <w:name w:val="q"/>
    <w:basedOn w:val="Normal"/>
    <w:rsid w:val="00A2727E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ww">
    <w:name w:val="ww"/>
    <w:basedOn w:val="Normal"/>
    <w:rsid w:val="00A2727E"/>
    <w:pPr>
      <w:tabs>
        <w:tab w:val="left" w:pos="5040"/>
        <w:tab w:val="center" w:pos="7680"/>
      </w:tabs>
      <w:spacing w:after="101" w:line="216" w:lineRule="exact"/>
      <w:ind w:left="288" w:right="4277"/>
    </w:pPr>
    <w:rPr>
      <w:rFonts w:ascii="ArAal" w:hAnsi="ArAal" w:cs="ArAal"/>
      <w:sz w:val="18"/>
      <w:szCs w:val="20"/>
      <w:lang w:eastAsia="es-MX"/>
    </w:rPr>
  </w:style>
  <w:style w:type="paragraph" w:customStyle="1" w:styleId="Estilo1x">
    <w:name w:val="Estilo1x"/>
    <w:basedOn w:val="Texto"/>
    <w:rsid w:val="00A2727E"/>
    <w:pPr>
      <w:tabs>
        <w:tab w:val="left" w:pos="5040"/>
        <w:tab w:val="center" w:pos="7800"/>
      </w:tabs>
      <w:ind w:left="288" w:firstLine="0"/>
      <w:jc w:val="left"/>
    </w:pPr>
    <w:rPr>
      <w:rFonts w:ascii="ArAal" w:eastAsia="Calibri" w:hAnsi="ArAal" w:cs="ArAal"/>
      <w:lang w:val="es-MX" w:eastAsia="es-MX"/>
    </w:rPr>
  </w:style>
  <w:style w:type="paragraph" w:customStyle="1" w:styleId="a0">
    <w:name w:val="a"/>
    <w:basedOn w:val="Normal"/>
    <w:rsid w:val="00A2727E"/>
    <w:pPr>
      <w:spacing w:after="101" w:line="216" w:lineRule="atLeast"/>
      <w:ind w:left="1620" w:hanging="432"/>
      <w:jc w:val="both"/>
    </w:pPr>
    <w:rPr>
      <w:rFonts w:ascii="Helv" w:hAnsi="Helv" w:cs="Helv"/>
      <w:sz w:val="18"/>
      <w:szCs w:val="20"/>
      <w:lang w:val="es-ES_tradnl" w:eastAsia="es-MX"/>
    </w:rPr>
  </w:style>
  <w:style w:type="paragraph" w:customStyle="1" w:styleId="b">
    <w:name w:val="b"/>
    <w:basedOn w:val="q"/>
    <w:rsid w:val="00A2727E"/>
    <w:pPr>
      <w:spacing w:before="0" w:after="40" w:line="216" w:lineRule="atLeast"/>
      <w:ind w:left="630"/>
      <w:jc w:val="both"/>
    </w:pPr>
    <w:rPr>
      <w:rFonts w:ascii="ArAal" w:hAnsi="ArAal" w:cs="ArAal"/>
      <w:color w:val="000000"/>
      <w:sz w:val="18"/>
      <w:lang w:val="es-ES"/>
    </w:rPr>
  </w:style>
  <w:style w:type="paragraph" w:customStyle="1" w:styleId="xl25">
    <w:name w:val="xl25"/>
    <w:basedOn w:val="Normal"/>
    <w:rsid w:val="00A2727E"/>
    <w:pP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xl24">
    <w:name w:val="xl24"/>
    <w:basedOn w:val="Normal"/>
    <w:rsid w:val="00A2727E"/>
    <w:pP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6">
    <w:name w:val="xl26"/>
    <w:basedOn w:val="Normal"/>
    <w:rsid w:val="00A2727E"/>
    <w:pPr>
      <w:pBdr>
        <w:bottom w:val="double" w:sz="6" w:space="0" w:color="auto"/>
      </w:pBd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7">
    <w:name w:val="xl27"/>
    <w:basedOn w:val="Normal"/>
    <w:rsid w:val="00A2727E"/>
    <w:pPr>
      <w:pBdr>
        <w:bottom w:val="double" w:sz="6" w:space="0" w:color="auto"/>
      </w:pBdr>
      <w:spacing w:before="100" w:after="100"/>
      <w:jc w:val="right"/>
    </w:pPr>
    <w:rPr>
      <w:rFonts w:ascii="ArAal" w:hAnsi="ArAal" w:cs="ArAal"/>
      <w:sz w:val="16"/>
      <w:szCs w:val="20"/>
      <w:lang w:eastAsia="es-MX"/>
    </w:rPr>
  </w:style>
  <w:style w:type="paragraph" w:customStyle="1" w:styleId="xl28">
    <w:name w:val="xl28"/>
    <w:basedOn w:val="Normal"/>
    <w:rsid w:val="00A2727E"/>
    <w:pPr>
      <w:pBdr>
        <w:top w:val="double" w:sz="6" w:space="0" w:color="auto"/>
      </w:pBd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9">
    <w:name w:val="xl29"/>
    <w:basedOn w:val="Normal"/>
    <w:rsid w:val="00A2727E"/>
    <w:pPr>
      <w:pBdr>
        <w:bottom w:val="double" w:sz="6" w:space="0" w:color="auto"/>
      </w:pBd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xl31">
    <w:name w:val="xl31"/>
    <w:basedOn w:val="Normal"/>
    <w:rsid w:val="00A2727E"/>
    <w:pPr>
      <w:pBdr>
        <w:bottom w:val="double" w:sz="6" w:space="0" w:color="auto"/>
      </w:pBd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centrado">
    <w:name w:val="centrado"/>
    <w:basedOn w:val="texto0"/>
    <w:rsid w:val="00A2727E"/>
    <w:pPr>
      <w:spacing w:line="216" w:lineRule="atLeast"/>
      <w:ind w:firstLine="0"/>
      <w:jc w:val="center"/>
    </w:pPr>
    <w:rPr>
      <w:b/>
      <w:lang w:val="es-ES_tradnl"/>
    </w:rPr>
  </w:style>
  <w:style w:type="paragraph" w:customStyle="1" w:styleId="textoa">
    <w:name w:val="textoa"/>
    <w:basedOn w:val="texto0"/>
    <w:rsid w:val="00A2727E"/>
    <w:pPr>
      <w:tabs>
        <w:tab w:val="right" w:leader="dot" w:pos="8820"/>
      </w:tabs>
      <w:spacing w:line="216" w:lineRule="atLeast"/>
    </w:pPr>
    <w:rPr>
      <w:b/>
      <w:lang w:val="es-ES_tradnl"/>
    </w:rPr>
  </w:style>
  <w:style w:type="paragraph" w:customStyle="1" w:styleId="ttulo">
    <w:name w:val="título"/>
    <w:basedOn w:val="Normal"/>
    <w:next w:val="Normal"/>
    <w:rsid w:val="00A2727E"/>
    <w:pPr>
      <w:spacing w:before="120" w:after="120"/>
    </w:pPr>
    <w:rPr>
      <w:rFonts w:ascii="TiAes New Roman" w:hAnsi="TiAes New Roman" w:cs="TiAes New Roman"/>
      <w:b/>
      <w:sz w:val="20"/>
      <w:szCs w:val="20"/>
      <w:lang w:eastAsia="es-MX"/>
    </w:rPr>
  </w:style>
  <w:style w:type="paragraph" w:customStyle="1" w:styleId="Fecha1">
    <w:name w:val="Fecha1"/>
    <w:basedOn w:val="Normal"/>
    <w:next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irmadecorreoelectrn">
    <w:name w:val="Firma de correo electrón"/>
    <w:basedOn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1">
    <w:name w:val="HTML con formato previo1"/>
    <w:basedOn w:val="Normal"/>
    <w:rsid w:val="00A2727E"/>
    <w:rPr>
      <w:rFonts w:ascii="CoArier New" w:hAnsi="CoArier New" w:cs="CoArier New"/>
      <w:sz w:val="20"/>
      <w:szCs w:val="20"/>
      <w:lang w:eastAsia="es-MX"/>
    </w:rPr>
  </w:style>
  <w:style w:type="paragraph" w:customStyle="1" w:styleId="Saludo1">
    <w:name w:val="Saludo1"/>
    <w:basedOn w:val="Normal"/>
    <w:next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end">
    <w:name w:val="Sangría 3 de t. independ"/>
    <w:basedOn w:val="Normal"/>
    <w:rsid w:val="00A2727E"/>
    <w:pPr>
      <w:spacing w:after="120"/>
      <w:ind w:left="283"/>
    </w:pPr>
    <w:rPr>
      <w:rFonts w:ascii="TiAes New Roman" w:hAnsi="TiAes New Roman" w:cs="TiAes New Roman"/>
      <w:sz w:val="16"/>
      <w:szCs w:val="20"/>
      <w:lang w:eastAsia="es-MX"/>
    </w:rPr>
  </w:style>
  <w:style w:type="paragraph" w:customStyle="1" w:styleId="Textodebloque1">
    <w:name w:val="Texto de bloque1"/>
    <w:basedOn w:val="Normal"/>
    <w:rsid w:val="00A2727E"/>
    <w:pPr>
      <w:spacing w:after="120"/>
      <w:ind w:left="1440" w:right="144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independienteprim">
    <w:name w:val="Texto independiente prim"/>
    <w:basedOn w:val="Textonormal"/>
    <w:rsid w:val="00A2727E"/>
    <w:pPr>
      <w:spacing w:after="120"/>
      <w:ind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independientep000">
    <w:name w:val="Texto independiente p000"/>
    <w:basedOn w:val="Textoindependiente21"/>
    <w:rsid w:val="00A2727E"/>
    <w:pPr>
      <w:spacing w:line="240" w:lineRule="auto"/>
      <w:ind w:left="283" w:firstLine="210"/>
    </w:pPr>
    <w:rPr>
      <w:rFonts w:ascii="TiAes New Roman" w:hAnsi="TiAes New Roman" w:cs="TiAes New Roman"/>
      <w:sz w:val="20"/>
      <w:lang w:val="es-ES"/>
    </w:rPr>
  </w:style>
  <w:style w:type="paragraph" w:customStyle="1" w:styleId="ndice81">
    <w:name w:val="Índice 81"/>
    <w:basedOn w:val="Normal"/>
    <w:next w:val="Normal"/>
    <w:rsid w:val="00A2727E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1">
    <w:name w:val="Índice 91"/>
    <w:basedOn w:val="Normal"/>
    <w:next w:val="Normal"/>
    <w:rsid w:val="00A2727E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INCISO1">
    <w:name w:val="INCISO 1"/>
    <w:basedOn w:val="INCISO"/>
    <w:rsid w:val="00A2727E"/>
    <w:pPr>
      <w:tabs>
        <w:tab w:val="left" w:pos="1080"/>
      </w:tabs>
    </w:pPr>
    <w:rPr>
      <w:rFonts w:ascii="ArAal" w:eastAsia="Calibri" w:hAnsi="ArAal" w:cs="ArAal"/>
      <w:szCs w:val="20"/>
      <w:lang w:val="es-MX" w:eastAsia="es-MX"/>
    </w:rPr>
  </w:style>
  <w:style w:type="paragraph" w:customStyle="1" w:styleId="ABRIR">
    <w:name w:val="ABRIR"/>
    <w:basedOn w:val="Normal"/>
    <w:rsid w:val="00A2727E"/>
    <w:pPr>
      <w:spacing w:after="120" w:line="240" w:lineRule="atLeast"/>
      <w:ind w:firstLine="288"/>
      <w:jc w:val="both"/>
    </w:pPr>
    <w:rPr>
      <w:rFonts w:ascii="ArAal" w:hAnsi="ArAal" w:cs="ArAal"/>
      <w:sz w:val="18"/>
      <w:szCs w:val="20"/>
      <w:lang w:val="es-ES_tradnl" w:eastAsia="es-MX"/>
    </w:rPr>
  </w:style>
  <w:style w:type="paragraph" w:customStyle="1" w:styleId="xl32">
    <w:name w:val="xl32"/>
    <w:basedOn w:val="Normal"/>
    <w:rsid w:val="00A2727E"/>
    <w:pPr>
      <w:pBdr>
        <w:left w:val="double" w:sz="6" w:space="0" w:color="auto"/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3">
    <w:name w:val="xl33"/>
    <w:basedOn w:val="Normal"/>
    <w:rsid w:val="00A2727E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4">
    <w:name w:val="xl34"/>
    <w:basedOn w:val="Normal"/>
    <w:rsid w:val="00A2727E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5">
    <w:name w:val="xl35"/>
    <w:basedOn w:val="Normal"/>
    <w:rsid w:val="00A2727E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6">
    <w:name w:val="xl36"/>
    <w:basedOn w:val="Normal"/>
    <w:rsid w:val="00A2727E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7">
    <w:name w:val="xl37"/>
    <w:basedOn w:val="Normal"/>
    <w:rsid w:val="00A2727E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8">
    <w:name w:val="xl38"/>
    <w:basedOn w:val="Normal"/>
    <w:rsid w:val="00A2727E"/>
    <w:pPr>
      <w:spacing w:before="100" w:after="100"/>
      <w:jc w:val="right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39">
    <w:name w:val="xl39"/>
    <w:basedOn w:val="Normal"/>
    <w:rsid w:val="00A2727E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0">
    <w:name w:val="xl40"/>
    <w:basedOn w:val="Normal"/>
    <w:rsid w:val="00A2727E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color w:val="FF0000"/>
      <w:sz w:val="16"/>
      <w:szCs w:val="20"/>
      <w:lang w:val="es-MX" w:eastAsia="es-MX"/>
    </w:rPr>
  </w:style>
  <w:style w:type="paragraph" w:customStyle="1" w:styleId="xl41">
    <w:name w:val="xl41"/>
    <w:basedOn w:val="Normal"/>
    <w:rsid w:val="00A2727E"/>
    <w:pPr>
      <w:pBdr>
        <w:lef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2">
    <w:name w:val="xl42"/>
    <w:basedOn w:val="Normal"/>
    <w:rsid w:val="00A2727E"/>
    <w:pP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3">
    <w:name w:val="xl43"/>
    <w:basedOn w:val="Normal"/>
    <w:rsid w:val="00A2727E"/>
    <w:pPr>
      <w:pBdr>
        <w:lef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4">
    <w:name w:val="xl44"/>
    <w:basedOn w:val="Normal"/>
    <w:rsid w:val="00A2727E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5">
    <w:name w:val="xl45"/>
    <w:basedOn w:val="Normal"/>
    <w:rsid w:val="00A2727E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6">
    <w:name w:val="xl46"/>
    <w:basedOn w:val="Normal"/>
    <w:rsid w:val="00A2727E"/>
    <w:pPr>
      <w:spacing w:before="100" w:after="100"/>
    </w:pPr>
    <w:rPr>
      <w:rFonts w:ascii="TiAes New Roman" w:hAnsi="TiAes New Roman" w:cs="TiAes New Roman"/>
      <w:b/>
      <w:sz w:val="16"/>
      <w:szCs w:val="20"/>
      <w:lang w:val="es-MX" w:eastAsia="es-MX"/>
    </w:rPr>
  </w:style>
  <w:style w:type="paragraph" w:customStyle="1" w:styleId="xl47">
    <w:name w:val="xl47"/>
    <w:basedOn w:val="Normal"/>
    <w:rsid w:val="00A2727E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8">
    <w:name w:val="xl48"/>
    <w:basedOn w:val="Normal"/>
    <w:rsid w:val="00A2727E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9">
    <w:name w:val="xl49"/>
    <w:basedOn w:val="Normal"/>
    <w:rsid w:val="00A2727E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0">
    <w:name w:val="xl50"/>
    <w:basedOn w:val="Normal"/>
    <w:rsid w:val="00A2727E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1">
    <w:name w:val="xl51"/>
    <w:basedOn w:val="Normal"/>
    <w:rsid w:val="00A2727E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2">
    <w:name w:val="xl52"/>
    <w:basedOn w:val="Normal"/>
    <w:rsid w:val="00A2727E"/>
    <w:pPr>
      <w:spacing w:before="100" w:after="100"/>
      <w:ind w:firstLine="5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3">
    <w:name w:val="xl53"/>
    <w:basedOn w:val="Normal"/>
    <w:uiPriority w:val="99"/>
    <w:rsid w:val="00A2727E"/>
    <w:pPr>
      <w:pBdr>
        <w:left w:val="double" w:sz="6" w:space="0" w:color="auto"/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4">
    <w:name w:val="xl54"/>
    <w:basedOn w:val="Normal"/>
    <w:uiPriority w:val="99"/>
    <w:rsid w:val="00A2727E"/>
    <w:pPr>
      <w:spacing w:before="100" w:after="100"/>
    </w:pPr>
    <w:rPr>
      <w:rFonts w:ascii="TiAes New Roman" w:hAnsi="TiAes New Roman" w:cs="TiAes New Roman"/>
      <w:sz w:val="16"/>
      <w:szCs w:val="20"/>
      <w:lang w:val="es-MX" w:eastAsia="es-MX"/>
    </w:rPr>
  </w:style>
  <w:style w:type="paragraph" w:customStyle="1" w:styleId="xl55">
    <w:name w:val="xl55"/>
    <w:basedOn w:val="Normal"/>
    <w:uiPriority w:val="99"/>
    <w:rsid w:val="00A2727E"/>
    <w:pPr>
      <w:pBdr>
        <w:top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6">
    <w:name w:val="xl56"/>
    <w:basedOn w:val="Normal"/>
    <w:uiPriority w:val="99"/>
    <w:rsid w:val="00A2727E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7">
    <w:name w:val="xl57"/>
    <w:basedOn w:val="Normal"/>
    <w:uiPriority w:val="99"/>
    <w:rsid w:val="00A2727E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8">
    <w:name w:val="xl58"/>
    <w:basedOn w:val="Normal"/>
    <w:uiPriority w:val="99"/>
    <w:rsid w:val="00A2727E"/>
    <w:pP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9">
    <w:name w:val="xl59"/>
    <w:basedOn w:val="Normal"/>
    <w:uiPriority w:val="99"/>
    <w:rsid w:val="00A2727E"/>
    <w:pPr>
      <w:pBdr>
        <w:top w:val="double" w:sz="6" w:space="0" w:color="auto"/>
        <w:lef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0">
    <w:name w:val="xl60"/>
    <w:basedOn w:val="Normal"/>
    <w:uiPriority w:val="99"/>
    <w:rsid w:val="00A2727E"/>
    <w:pPr>
      <w:pBdr>
        <w:top w:val="double" w:sz="6" w:space="0" w:color="auto"/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1">
    <w:name w:val="xl61"/>
    <w:basedOn w:val="Normal"/>
    <w:uiPriority w:val="99"/>
    <w:rsid w:val="00A2727E"/>
    <w:pPr>
      <w:pBdr>
        <w:top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2">
    <w:name w:val="xl62"/>
    <w:basedOn w:val="Normal"/>
    <w:uiPriority w:val="99"/>
    <w:rsid w:val="00A2727E"/>
    <w:pPr>
      <w:pBdr>
        <w:top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3">
    <w:name w:val="xl63"/>
    <w:basedOn w:val="Normal"/>
    <w:uiPriority w:val="99"/>
    <w:rsid w:val="00A2727E"/>
    <w:pPr>
      <w:pBdr>
        <w:lef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4">
    <w:name w:val="xl64"/>
    <w:basedOn w:val="Normal"/>
    <w:rsid w:val="00A2727E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Textoindependiente32">
    <w:name w:val="Texto independiente 32"/>
    <w:basedOn w:val="Normal"/>
    <w:uiPriority w:val="99"/>
    <w:rsid w:val="00A2727E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Textoindependiente22">
    <w:name w:val="Texto independiente 22"/>
    <w:basedOn w:val="Normal"/>
    <w:rsid w:val="00A2727E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DireccinHTML2">
    <w:name w:val="Dirección HTML2"/>
    <w:basedOn w:val="Normal"/>
    <w:uiPriority w:val="99"/>
    <w:rsid w:val="00A2727E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Encabezadodenota2">
    <w:name w:val="Encabezado de nota2"/>
    <w:basedOn w:val="Normal"/>
    <w:next w:val="Normal"/>
    <w:uiPriority w:val="99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echa2">
    <w:name w:val="Fecha2"/>
    <w:basedOn w:val="Normal"/>
    <w:next w:val="Normal"/>
    <w:uiPriority w:val="99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irmadecorreoelect000">
    <w:name w:val="Firma de correo elect000"/>
    <w:basedOn w:val="Normal"/>
    <w:rsid w:val="00A2727E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2">
    <w:name w:val="HTML con formato previo2"/>
    <w:basedOn w:val="Normal"/>
    <w:uiPriority w:val="99"/>
    <w:rsid w:val="00A2727E"/>
    <w:rPr>
      <w:rFonts w:ascii="CoArier New" w:hAnsi="CoArier New" w:cs="CoArier New"/>
      <w:sz w:val="20"/>
      <w:szCs w:val="20"/>
      <w:lang w:eastAsia="es-MX"/>
    </w:rPr>
  </w:style>
  <w:style w:type="paragraph" w:customStyle="1" w:styleId="ndice82">
    <w:name w:val="Índice 82"/>
    <w:basedOn w:val="Normal"/>
    <w:next w:val="Normal"/>
    <w:uiPriority w:val="99"/>
    <w:rsid w:val="00A2727E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2">
    <w:name w:val="Índice 92"/>
    <w:basedOn w:val="Normal"/>
    <w:next w:val="Normal"/>
    <w:uiPriority w:val="99"/>
    <w:rsid w:val="00A2727E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Fecha">
    <w:name w:val="Date"/>
    <w:basedOn w:val="Normal"/>
    <w:next w:val="Normal"/>
    <w:link w:val="FechaCar"/>
    <w:uiPriority w:val="99"/>
    <w:rsid w:val="00A2727E"/>
  </w:style>
  <w:style w:type="character" w:customStyle="1" w:styleId="FechaCar">
    <w:name w:val="Fecha Car"/>
    <w:link w:val="Fecha"/>
    <w:uiPriority w:val="99"/>
    <w:rsid w:val="00A2727E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A27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A2727E"/>
    <w:rPr>
      <w:color w:val="0563C1"/>
      <w:u w:val="single"/>
    </w:rPr>
  </w:style>
  <w:style w:type="paragraph" w:styleId="Textodeglobo">
    <w:name w:val="Balloon Text"/>
    <w:basedOn w:val="Normal"/>
    <w:link w:val="TextodegloboCar"/>
    <w:rsid w:val="00A272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A2727E"/>
    <w:rPr>
      <w:rFonts w:ascii="Segoe UI" w:hAnsi="Segoe UI" w:cs="Segoe UI"/>
      <w:sz w:val="18"/>
      <w:szCs w:val="18"/>
      <w:lang w:val="es-ES" w:eastAsia="es-ES"/>
    </w:rPr>
  </w:style>
  <w:style w:type="character" w:customStyle="1" w:styleId="Titulo1Car">
    <w:name w:val="Titulo 1 Car"/>
    <w:link w:val="Titulo1"/>
    <w:rsid w:val="00A2727E"/>
    <w:rPr>
      <w:rFonts w:cs="Arial"/>
      <w:b/>
      <w:sz w:val="18"/>
      <w:szCs w:val="18"/>
    </w:rPr>
  </w:style>
  <w:style w:type="paragraph" w:styleId="Sangradetextonormal">
    <w:name w:val="Body Text Indent"/>
    <w:basedOn w:val="Normal"/>
    <w:link w:val="SangradetextonormalCar"/>
    <w:rsid w:val="00A2727E"/>
    <w:pPr>
      <w:jc w:val="both"/>
    </w:pPr>
    <w:rPr>
      <w:rFonts w:ascii="Arial" w:hAnsi="Arial"/>
      <w:sz w:val="22"/>
      <w:szCs w:val="20"/>
      <w:lang w:val="es-ES_tradnl"/>
    </w:rPr>
  </w:style>
  <w:style w:type="character" w:customStyle="1" w:styleId="SangradetextonormalCar">
    <w:name w:val="Sangría de texto normal Car"/>
    <w:link w:val="Sangradetextonormal"/>
    <w:rsid w:val="00A2727E"/>
    <w:rPr>
      <w:rFonts w:ascii="Arial" w:hAnsi="Arial"/>
      <w:sz w:val="22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2727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uiPriority w:val="99"/>
    <w:rsid w:val="00A2727E"/>
    <w:rPr>
      <w:sz w:val="24"/>
      <w:szCs w:val="24"/>
      <w:lang w:val="es-ES" w:eastAsia="es-ES"/>
    </w:rPr>
  </w:style>
  <w:style w:type="character" w:customStyle="1" w:styleId="TtuloCar">
    <w:name w:val="Título Car"/>
    <w:link w:val="Ttulo0"/>
    <w:rsid w:val="00A2727E"/>
    <w:rPr>
      <w:rFonts w:ascii="Arial" w:hAnsi="Arial" w:cs="Arial"/>
      <w:b/>
      <w:bCs/>
      <w:kern w:val="28"/>
      <w:sz w:val="32"/>
      <w:szCs w:val="32"/>
      <w:lang w:eastAsia="es-ES"/>
    </w:rPr>
  </w:style>
  <w:style w:type="paragraph" w:styleId="Textoindependiente">
    <w:name w:val="Body Text"/>
    <w:basedOn w:val="Normal"/>
    <w:link w:val="TextoindependienteCar"/>
    <w:rsid w:val="00A2727E"/>
    <w:pPr>
      <w:jc w:val="both"/>
    </w:pPr>
    <w:rPr>
      <w:rFonts w:ascii="Arial" w:hAnsi="Arial"/>
      <w:sz w:val="22"/>
      <w:szCs w:val="20"/>
      <w:lang w:val="es-MX"/>
    </w:rPr>
  </w:style>
  <w:style w:type="character" w:customStyle="1" w:styleId="TextoindependienteCar">
    <w:name w:val="Texto independiente Car"/>
    <w:link w:val="Textoindependiente"/>
    <w:rsid w:val="00A2727E"/>
    <w:rPr>
      <w:rFonts w:ascii="Arial" w:hAnsi="Arial"/>
      <w:sz w:val="22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A2727E"/>
    <w:pPr>
      <w:jc w:val="both"/>
    </w:pPr>
    <w:rPr>
      <w:rFonts w:ascii="Arial" w:hAnsi="Arial"/>
      <w:sz w:val="20"/>
      <w:szCs w:val="20"/>
    </w:rPr>
  </w:style>
  <w:style w:type="character" w:customStyle="1" w:styleId="Textoindependiente3Car">
    <w:name w:val="Texto independiente 3 Car"/>
    <w:link w:val="Textoindependiente3"/>
    <w:uiPriority w:val="99"/>
    <w:rsid w:val="00A2727E"/>
    <w:rPr>
      <w:rFonts w:ascii="Arial" w:hAnsi="Arial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A2727E"/>
    <w:pPr>
      <w:jc w:val="both"/>
    </w:pPr>
    <w:rPr>
      <w:rFonts w:ascii="Arial" w:hAnsi="Arial"/>
      <w:sz w:val="22"/>
      <w:szCs w:val="20"/>
      <w:lang w:val="es-MX"/>
    </w:rPr>
  </w:style>
  <w:style w:type="character" w:customStyle="1" w:styleId="Textoindependiente2Car">
    <w:name w:val="Texto independiente 2 Car"/>
    <w:link w:val="Textoindependiente2"/>
    <w:uiPriority w:val="99"/>
    <w:rsid w:val="00A2727E"/>
    <w:rPr>
      <w:rFonts w:ascii="Arial" w:hAnsi="Arial"/>
      <w:sz w:val="22"/>
      <w:lang w:eastAsia="es-ES"/>
    </w:rPr>
  </w:style>
  <w:style w:type="paragraph" w:styleId="Continuarlista">
    <w:name w:val="List Continue"/>
    <w:basedOn w:val="Normal"/>
    <w:uiPriority w:val="99"/>
    <w:rsid w:val="00A2727E"/>
    <w:pPr>
      <w:spacing w:after="120"/>
      <w:ind w:left="283"/>
    </w:pPr>
    <w:rPr>
      <w:sz w:val="20"/>
      <w:szCs w:val="20"/>
    </w:rPr>
  </w:style>
  <w:style w:type="paragraph" w:styleId="Continuarlista2">
    <w:name w:val="List Continue 2"/>
    <w:basedOn w:val="Normal"/>
    <w:uiPriority w:val="99"/>
    <w:rsid w:val="00A2727E"/>
    <w:pPr>
      <w:spacing w:after="120"/>
      <w:ind w:left="566"/>
    </w:pPr>
    <w:rPr>
      <w:sz w:val="20"/>
      <w:szCs w:val="20"/>
    </w:rPr>
  </w:style>
  <w:style w:type="paragraph" w:styleId="Continuarlista3">
    <w:name w:val="List Continue 3"/>
    <w:basedOn w:val="Normal"/>
    <w:uiPriority w:val="99"/>
    <w:rsid w:val="00A2727E"/>
    <w:pPr>
      <w:spacing w:after="120"/>
      <w:ind w:left="849"/>
    </w:pPr>
    <w:rPr>
      <w:sz w:val="20"/>
      <w:szCs w:val="20"/>
    </w:rPr>
  </w:style>
  <w:style w:type="paragraph" w:styleId="Continuarlista4">
    <w:name w:val="List Continue 4"/>
    <w:basedOn w:val="Normal"/>
    <w:uiPriority w:val="99"/>
    <w:rsid w:val="00A2727E"/>
    <w:pPr>
      <w:spacing w:after="120"/>
      <w:ind w:left="1132"/>
    </w:pPr>
    <w:rPr>
      <w:sz w:val="20"/>
      <w:szCs w:val="20"/>
    </w:rPr>
  </w:style>
  <w:style w:type="paragraph" w:styleId="Continuarlista5">
    <w:name w:val="List Continue 5"/>
    <w:basedOn w:val="Normal"/>
    <w:uiPriority w:val="99"/>
    <w:rsid w:val="00A2727E"/>
    <w:pPr>
      <w:spacing w:after="120"/>
      <w:ind w:left="1415"/>
    </w:pPr>
    <w:rPr>
      <w:sz w:val="20"/>
      <w:szCs w:val="20"/>
    </w:rPr>
  </w:style>
  <w:style w:type="paragraph" w:styleId="DireccinHTML">
    <w:name w:val="HTML Address"/>
    <w:basedOn w:val="Normal"/>
    <w:link w:val="DireccinHTMLCar"/>
    <w:rsid w:val="00A2727E"/>
    <w:rPr>
      <w:i/>
      <w:iCs/>
      <w:sz w:val="20"/>
      <w:szCs w:val="20"/>
    </w:rPr>
  </w:style>
  <w:style w:type="character" w:customStyle="1" w:styleId="DireccinHTMLCar">
    <w:name w:val="Dirección HTML Car"/>
    <w:link w:val="DireccinHTML"/>
    <w:rsid w:val="00A2727E"/>
    <w:rPr>
      <w:i/>
      <w:iCs/>
      <w:lang w:val="es-ES" w:eastAsia="es-ES"/>
    </w:rPr>
  </w:style>
  <w:style w:type="paragraph" w:styleId="Direccinsobre">
    <w:name w:val="envelope address"/>
    <w:basedOn w:val="Normal"/>
    <w:uiPriority w:val="99"/>
    <w:rsid w:val="00A2727E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Encabezadodelista">
    <w:name w:val="toa heading"/>
    <w:basedOn w:val="Normal"/>
    <w:next w:val="Normal"/>
    <w:uiPriority w:val="99"/>
    <w:rsid w:val="00A2727E"/>
    <w:pPr>
      <w:spacing w:before="120"/>
    </w:pPr>
    <w:rPr>
      <w:rFonts w:ascii="Arial" w:hAnsi="Arial" w:cs="Arial"/>
      <w:b/>
      <w:bCs/>
    </w:rPr>
  </w:style>
  <w:style w:type="paragraph" w:styleId="Encabezadodemensaje">
    <w:name w:val="Message Header"/>
    <w:basedOn w:val="Normal"/>
    <w:link w:val="EncabezadodemensajeCar"/>
    <w:uiPriority w:val="99"/>
    <w:rsid w:val="00A27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EncabezadodemensajeCar">
    <w:name w:val="Encabezado de mensaje Car"/>
    <w:link w:val="Encabezadodemensaje"/>
    <w:uiPriority w:val="99"/>
    <w:rsid w:val="00A2727E"/>
    <w:rPr>
      <w:rFonts w:ascii="Arial" w:hAnsi="Arial" w:cs="Arial"/>
      <w:sz w:val="24"/>
      <w:szCs w:val="24"/>
      <w:shd w:val="pct20" w:color="auto" w:fill="auto"/>
      <w:lang w:val="es-ES" w:eastAsia="es-ES"/>
    </w:rPr>
  </w:style>
  <w:style w:type="paragraph" w:styleId="Encabezadodenota">
    <w:name w:val="Note Heading"/>
    <w:basedOn w:val="Normal"/>
    <w:next w:val="Normal"/>
    <w:link w:val="EncabezadodenotaCar"/>
    <w:uiPriority w:val="99"/>
    <w:rsid w:val="00A2727E"/>
    <w:rPr>
      <w:sz w:val="20"/>
      <w:szCs w:val="20"/>
    </w:rPr>
  </w:style>
  <w:style w:type="character" w:customStyle="1" w:styleId="EncabezadodenotaCar">
    <w:name w:val="Encabezado de nota Car"/>
    <w:link w:val="Encabezadodenota"/>
    <w:uiPriority w:val="99"/>
    <w:rsid w:val="00A2727E"/>
    <w:rPr>
      <w:lang w:val="es-ES" w:eastAsia="es-ES"/>
    </w:rPr>
  </w:style>
  <w:style w:type="paragraph" w:styleId="Firmadecorreoelectrnico">
    <w:name w:val="E-mail Signature"/>
    <w:basedOn w:val="Normal"/>
    <w:link w:val="FirmadecorreoelectrnicoCar"/>
    <w:uiPriority w:val="99"/>
    <w:rsid w:val="00A2727E"/>
    <w:rPr>
      <w:sz w:val="20"/>
      <w:szCs w:val="20"/>
    </w:rPr>
  </w:style>
  <w:style w:type="character" w:customStyle="1" w:styleId="FirmadecorreoelectrnicoCar">
    <w:name w:val="Firma de correo electrónico Car"/>
    <w:link w:val="Firmadecorreoelectrnico"/>
    <w:uiPriority w:val="99"/>
    <w:rsid w:val="00A2727E"/>
    <w:rPr>
      <w:lang w:val="es-ES" w:eastAsia="es-ES"/>
    </w:rPr>
  </w:style>
  <w:style w:type="paragraph" w:styleId="HTMLconformatoprevio">
    <w:name w:val="HTML Preformatted"/>
    <w:basedOn w:val="Normal"/>
    <w:link w:val="HTMLconformatoprevioCar"/>
    <w:rsid w:val="00A2727E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rsid w:val="00A2727E"/>
    <w:rPr>
      <w:rFonts w:ascii="Courier New" w:hAnsi="Courier New" w:cs="Courier New"/>
      <w:lang w:val="es-ES" w:eastAsia="es-ES"/>
    </w:rPr>
  </w:style>
  <w:style w:type="paragraph" w:styleId="ndice8">
    <w:name w:val="index 8"/>
    <w:basedOn w:val="Normal"/>
    <w:next w:val="Normal"/>
    <w:autoRedefine/>
    <w:uiPriority w:val="99"/>
    <w:rsid w:val="00A2727E"/>
    <w:pPr>
      <w:ind w:left="1600" w:hanging="200"/>
    </w:pPr>
    <w:rPr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rsid w:val="00A2727E"/>
    <w:pPr>
      <w:ind w:left="1800" w:hanging="200"/>
    </w:pPr>
    <w:rPr>
      <w:sz w:val="20"/>
      <w:szCs w:val="20"/>
    </w:rPr>
  </w:style>
  <w:style w:type="paragraph" w:styleId="Listaconnmeros">
    <w:name w:val="List Number"/>
    <w:basedOn w:val="Normal"/>
    <w:uiPriority w:val="99"/>
    <w:rsid w:val="00A2727E"/>
    <w:pPr>
      <w:numPr>
        <w:numId w:val="12"/>
      </w:numPr>
    </w:pPr>
    <w:rPr>
      <w:sz w:val="20"/>
      <w:szCs w:val="20"/>
    </w:rPr>
  </w:style>
  <w:style w:type="paragraph" w:styleId="Listaconnmeros2">
    <w:name w:val="List Number 2"/>
    <w:basedOn w:val="Normal"/>
    <w:uiPriority w:val="99"/>
    <w:rsid w:val="00A2727E"/>
    <w:pPr>
      <w:numPr>
        <w:numId w:val="13"/>
      </w:numPr>
    </w:pPr>
    <w:rPr>
      <w:sz w:val="20"/>
      <w:szCs w:val="20"/>
    </w:rPr>
  </w:style>
  <w:style w:type="paragraph" w:styleId="Listaconnmeros3">
    <w:name w:val="List Number 3"/>
    <w:basedOn w:val="Normal"/>
    <w:uiPriority w:val="99"/>
    <w:rsid w:val="00A2727E"/>
    <w:pPr>
      <w:numPr>
        <w:numId w:val="14"/>
      </w:numPr>
    </w:pPr>
    <w:rPr>
      <w:sz w:val="20"/>
      <w:szCs w:val="20"/>
    </w:rPr>
  </w:style>
  <w:style w:type="paragraph" w:styleId="Listaconnmeros4">
    <w:name w:val="List Number 4"/>
    <w:basedOn w:val="Normal"/>
    <w:uiPriority w:val="99"/>
    <w:rsid w:val="00A2727E"/>
    <w:pPr>
      <w:numPr>
        <w:numId w:val="15"/>
      </w:numPr>
    </w:pPr>
    <w:rPr>
      <w:sz w:val="20"/>
      <w:szCs w:val="20"/>
    </w:rPr>
  </w:style>
  <w:style w:type="paragraph" w:styleId="Listaconnmeros5">
    <w:name w:val="List Number 5"/>
    <w:basedOn w:val="Normal"/>
    <w:uiPriority w:val="99"/>
    <w:rsid w:val="00A2727E"/>
    <w:pPr>
      <w:numPr>
        <w:numId w:val="16"/>
      </w:numPr>
    </w:pPr>
    <w:rPr>
      <w:sz w:val="20"/>
      <w:szCs w:val="20"/>
    </w:rPr>
  </w:style>
  <w:style w:type="paragraph" w:styleId="Listaconvietas">
    <w:name w:val="List Bullet"/>
    <w:basedOn w:val="Normal"/>
    <w:autoRedefine/>
    <w:uiPriority w:val="99"/>
    <w:rsid w:val="00A2727E"/>
    <w:pPr>
      <w:numPr>
        <w:numId w:val="8"/>
      </w:numPr>
    </w:pPr>
    <w:rPr>
      <w:sz w:val="20"/>
      <w:szCs w:val="20"/>
    </w:rPr>
  </w:style>
  <w:style w:type="paragraph" w:styleId="Listaconvietas2">
    <w:name w:val="List Bullet 2"/>
    <w:basedOn w:val="Normal"/>
    <w:autoRedefine/>
    <w:uiPriority w:val="99"/>
    <w:rsid w:val="00A2727E"/>
    <w:pPr>
      <w:numPr>
        <w:numId w:val="17"/>
      </w:numPr>
    </w:pPr>
    <w:rPr>
      <w:sz w:val="20"/>
      <w:szCs w:val="20"/>
    </w:rPr>
  </w:style>
  <w:style w:type="paragraph" w:styleId="Listaconvietas3">
    <w:name w:val="List Bullet 3"/>
    <w:basedOn w:val="Normal"/>
    <w:autoRedefine/>
    <w:uiPriority w:val="99"/>
    <w:rsid w:val="00A2727E"/>
    <w:pPr>
      <w:numPr>
        <w:numId w:val="18"/>
      </w:numPr>
    </w:pPr>
    <w:rPr>
      <w:sz w:val="20"/>
      <w:szCs w:val="20"/>
    </w:rPr>
  </w:style>
  <w:style w:type="paragraph" w:styleId="Listaconvietas4">
    <w:name w:val="List Bullet 4"/>
    <w:basedOn w:val="Normal"/>
    <w:autoRedefine/>
    <w:uiPriority w:val="99"/>
    <w:rsid w:val="00A2727E"/>
    <w:pPr>
      <w:numPr>
        <w:numId w:val="19"/>
      </w:numPr>
    </w:pPr>
    <w:rPr>
      <w:sz w:val="20"/>
      <w:szCs w:val="20"/>
    </w:rPr>
  </w:style>
  <w:style w:type="paragraph" w:styleId="Listaconvietas5">
    <w:name w:val="List Bullet 5"/>
    <w:basedOn w:val="Normal"/>
    <w:autoRedefine/>
    <w:uiPriority w:val="99"/>
    <w:rsid w:val="00A2727E"/>
    <w:pPr>
      <w:numPr>
        <w:numId w:val="20"/>
      </w:numPr>
    </w:pPr>
    <w:rPr>
      <w:sz w:val="20"/>
      <w:szCs w:val="20"/>
    </w:rPr>
  </w:style>
  <w:style w:type="paragraph" w:styleId="Mapadeldocumento">
    <w:name w:val="Document Map"/>
    <w:basedOn w:val="Normal"/>
    <w:link w:val="MapadeldocumentoCar"/>
    <w:uiPriority w:val="99"/>
    <w:rsid w:val="00A2727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link w:val="Mapadeldocumento"/>
    <w:uiPriority w:val="99"/>
    <w:rsid w:val="00A2727E"/>
    <w:rPr>
      <w:rFonts w:ascii="Tahoma" w:hAnsi="Tahoma" w:cs="Tahoma"/>
      <w:shd w:val="clear" w:color="auto" w:fill="000080"/>
      <w:lang w:val="es-ES" w:eastAsia="es-ES"/>
    </w:rPr>
  </w:style>
  <w:style w:type="paragraph" w:styleId="Remitedesobre">
    <w:name w:val="envelope return"/>
    <w:basedOn w:val="Normal"/>
    <w:uiPriority w:val="99"/>
    <w:rsid w:val="00A2727E"/>
    <w:rPr>
      <w:rFonts w:ascii="Arial" w:hAnsi="Arial" w:cs="Arial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rsid w:val="00A2727E"/>
    <w:rPr>
      <w:sz w:val="20"/>
      <w:szCs w:val="20"/>
    </w:rPr>
  </w:style>
  <w:style w:type="character" w:customStyle="1" w:styleId="SaludoCar">
    <w:name w:val="Saludo Car"/>
    <w:link w:val="Saludo"/>
    <w:uiPriority w:val="99"/>
    <w:rsid w:val="00A2727E"/>
    <w:rPr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A2727E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rsid w:val="00A2727E"/>
    <w:rPr>
      <w:sz w:val="16"/>
      <w:szCs w:val="16"/>
      <w:lang w:val="es-ES" w:eastAsia="es-ES"/>
    </w:rPr>
  </w:style>
  <w:style w:type="paragraph" w:styleId="TDC90">
    <w:name w:val="toc 9"/>
    <w:basedOn w:val="Normal"/>
    <w:next w:val="Normal"/>
    <w:autoRedefine/>
    <w:uiPriority w:val="99"/>
    <w:rsid w:val="00A2727E"/>
    <w:pPr>
      <w:ind w:left="1600"/>
    </w:pPr>
    <w:rPr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rsid w:val="00A2727E"/>
    <w:pPr>
      <w:ind w:left="200" w:hanging="200"/>
    </w:pPr>
    <w:rPr>
      <w:sz w:val="20"/>
      <w:szCs w:val="20"/>
    </w:rPr>
  </w:style>
  <w:style w:type="paragraph" w:styleId="Textodebloque">
    <w:name w:val="Block Text"/>
    <w:basedOn w:val="Normal"/>
    <w:uiPriority w:val="99"/>
    <w:rsid w:val="00A2727E"/>
    <w:pPr>
      <w:spacing w:after="120"/>
      <w:ind w:left="1440" w:right="1440"/>
    </w:pPr>
    <w:rPr>
      <w:sz w:val="20"/>
      <w:szCs w:val="20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A2727E"/>
    <w:pPr>
      <w:spacing w:after="120"/>
      <w:ind w:firstLine="210"/>
      <w:jc w:val="left"/>
    </w:pPr>
    <w:rPr>
      <w:rFonts w:ascii="Times New Roman" w:hAnsi="Times New Roman"/>
      <w:sz w:val="20"/>
      <w:lang w:val="es-ES"/>
    </w:rPr>
  </w:style>
  <w:style w:type="character" w:customStyle="1" w:styleId="TextoindependienteprimerasangraCar">
    <w:name w:val="Texto independiente primera sangría Car"/>
    <w:link w:val="Textoindependienteprimerasangra"/>
    <w:uiPriority w:val="99"/>
    <w:rsid w:val="00A2727E"/>
    <w:rPr>
      <w:rFonts w:ascii="Arial" w:hAnsi="Arial"/>
      <w:sz w:val="22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A2727E"/>
    <w:pPr>
      <w:spacing w:after="120"/>
      <w:ind w:left="283" w:firstLine="210"/>
      <w:jc w:val="left"/>
    </w:pPr>
    <w:rPr>
      <w:rFonts w:ascii="Times New Roman" w:hAnsi="Times New Roman"/>
      <w:sz w:val="20"/>
      <w:lang w:val="es-ES"/>
    </w:rPr>
  </w:style>
  <w:style w:type="character" w:customStyle="1" w:styleId="Textoindependienteprimerasangra2Car">
    <w:name w:val="Texto independiente primera sangría 2 Car"/>
    <w:link w:val="Textoindependienteprimerasangra2"/>
    <w:uiPriority w:val="99"/>
    <w:rsid w:val="00A2727E"/>
    <w:rPr>
      <w:rFonts w:ascii="Arial" w:hAnsi="Arial"/>
      <w:sz w:val="22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rsid w:val="00A2727E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rsid w:val="00A2727E"/>
    <w:rPr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rsid w:val="00A2727E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A2727E"/>
    <w:rPr>
      <w:rFonts w:ascii="Courier New" w:hAnsi="Courier New" w:cs="Courier New"/>
      <w:lang w:val="es-ES" w:eastAsia="es-ES"/>
    </w:rPr>
  </w:style>
  <w:style w:type="table" w:styleId="Tablabsica2">
    <w:name w:val="Table Simple 2"/>
    <w:basedOn w:val="Tablanormal"/>
    <w:rsid w:val="00A2727E"/>
    <w:rPr>
      <w:rFonts w:ascii="Calibri" w:eastAsia="Calibri" w:hAnsi="Calibr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A2727E"/>
    <w:rPr>
      <w:i/>
      <w:iCs/>
    </w:rPr>
  </w:style>
  <w:style w:type="character" w:customStyle="1" w:styleId="TextoCar1">
    <w:name w:val="Texto Car1"/>
    <w:rsid w:val="00A2727E"/>
    <w:rPr>
      <w:rFonts w:ascii="Arial" w:eastAsia="Times New Roman" w:hAnsi="Arial" w:cs="Arial"/>
      <w:sz w:val="18"/>
      <w:szCs w:val="20"/>
      <w:lang w:eastAsia="es-ES"/>
    </w:rPr>
  </w:style>
  <w:style w:type="paragraph" w:styleId="Ttulo0">
    <w:name w:val="Title"/>
    <w:basedOn w:val="Normal"/>
    <w:next w:val="Normal"/>
    <w:link w:val="TtuloCar"/>
    <w:qFormat/>
    <w:rsid w:val="00A2727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s-MX"/>
    </w:rPr>
  </w:style>
  <w:style w:type="character" w:customStyle="1" w:styleId="PuestoCar">
    <w:name w:val="Puesto Car"/>
    <w:link w:val="Ttulo0"/>
    <w:uiPriority w:val="10"/>
    <w:rsid w:val="00A2727E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character" w:customStyle="1" w:styleId="INCISOCar">
    <w:name w:val="INCISO Car"/>
    <w:link w:val="INCISO"/>
    <w:rsid w:val="00A2727E"/>
    <w:rPr>
      <w:rFonts w:ascii="Arial" w:hAnsi="Arial" w:cs="Arial"/>
      <w:sz w:val="18"/>
      <w:szCs w:val="18"/>
      <w:lang w:val="es-ES" w:eastAsia="es-ES"/>
    </w:rPr>
  </w:style>
  <w:style w:type="paragraph" w:styleId="Descripcin">
    <w:name w:val="caption"/>
    <w:basedOn w:val="Normal"/>
    <w:next w:val="Normal"/>
    <w:uiPriority w:val="99"/>
    <w:qFormat/>
    <w:rsid w:val="00A2727E"/>
    <w:pPr>
      <w:spacing w:before="120" w:after="120"/>
    </w:pPr>
    <w:rPr>
      <w:b/>
      <w:bCs/>
      <w:sz w:val="20"/>
      <w:szCs w:val="20"/>
    </w:rPr>
  </w:style>
  <w:style w:type="character" w:customStyle="1" w:styleId="PrrafodelistaCar">
    <w:name w:val="Párrafo de lista Car"/>
    <w:aliases w:val="Bullet List Car,FooterText Car,numbered Car,List Paragraph1 Car,Paragraphe de liste1 Car,Bulletr List Paragraph Car,列出段落 Car,列出段落1 Car,Scitum normal Car,4 Párrafo de lista Car,Figuras Car,Dot pt Car,No Spacing1 Car,DH1 Car,MINUTAS C"/>
    <w:link w:val="Prrafodelista1"/>
    <w:uiPriority w:val="34"/>
    <w:qFormat/>
    <w:locked/>
    <w:rsid w:val="00A2727E"/>
    <w:rPr>
      <w:rFonts w:ascii="TiAes New Roman" w:hAnsi="TiAes New Roman" w:cs="TiAes New Roman"/>
      <w:sz w:val="24"/>
      <w:lang w:val="en-US"/>
    </w:rPr>
  </w:style>
  <w:style w:type="character" w:styleId="Refdenotaalpie">
    <w:name w:val="footnote reference"/>
    <w:uiPriority w:val="99"/>
    <w:rsid w:val="00A2727E"/>
    <w:rPr>
      <w:vertAlign w:val="superscript"/>
    </w:rPr>
  </w:style>
  <w:style w:type="character" w:styleId="Refdecomentario">
    <w:name w:val="annotation reference"/>
    <w:rsid w:val="00A2727E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A2727E"/>
    <w:rPr>
      <w:rFonts w:ascii="Times New Roman" w:hAnsi="Times New Roman" w:cs="Times New Roman"/>
      <w:b/>
      <w:bCs/>
      <w:lang w:val="es-ES" w:eastAsia="es-ES"/>
    </w:rPr>
  </w:style>
  <w:style w:type="character" w:customStyle="1" w:styleId="AsuntodelcomentarioCar">
    <w:name w:val="Asunto del comentario Car"/>
    <w:link w:val="Asuntodelcomentario"/>
    <w:uiPriority w:val="99"/>
    <w:rsid w:val="00A2727E"/>
    <w:rPr>
      <w:rFonts w:ascii="TiAes New Roman" w:hAnsi="TiAes New Roman" w:cs="TiAes New Roman"/>
      <w:b/>
      <w:bCs/>
      <w:lang w:val="es-ES" w:eastAsia="es-ES"/>
    </w:rPr>
  </w:style>
  <w:style w:type="character" w:customStyle="1" w:styleId="EstiloCorreo31">
    <w:name w:val="EstiloCorreo31"/>
    <w:semiHidden/>
    <w:rsid w:val="00A2727E"/>
    <w:rPr>
      <w:rFonts w:ascii="Sylfaen" w:hAnsi="Sylfaen" w:cs="Sylfaen"/>
      <w:b w:val="0"/>
      <w:bCs w:val="0"/>
      <w:i w:val="0"/>
      <w:iCs w:val="0"/>
      <w:strike w:val="0"/>
      <w:color w:val="0000FF"/>
      <w:sz w:val="26"/>
      <w:szCs w:val="26"/>
      <w:u w:val="none"/>
    </w:rPr>
  </w:style>
  <w:style w:type="character" w:styleId="Textoennegrita">
    <w:name w:val="Strong"/>
    <w:uiPriority w:val="22"/>
    <w:qFormat/>
    <w:rsid w:val="00A2727E"/>
    <w:rPr>
      <w:b/>
      <w:bCs/>
    </w:rPr>
  </w:style>
  <w:style w:type="character" w:customStyle="1" w:styleId="EstiloCorreo34">
    <w:name w:val="EstiloCorreo34"/>
    <w:semiHidden/>
    <w:rsid w:val="00A2727E"/>
    <w:rPr>
      <w:rFonts w:ascii="Arial" w:hAnsi="Arial" w:cs="Arial"/>
      <w:color w:val="auto"/>
      <w:sz w:val="20"/>
      <w:szCs w:val="20"/>
    </w:rPr>
  </w:style>
  <w:style w:type="paragraph" w:customStyle="1" w:styleId="Sangra2detindependiente1">
    <w:name w:val="Sangría 2 de t. independiente1"/>
    <w:basedOn w:val="Normal"/>
    <w:uiPriority w:val="99"/>
    <w:rsid w:val="00A2727E"/>
    <w:pPr>
      <w:ind w:left="284"/>
      <w:jc w:val="both"/>
    </w:pPr>
    <w:rPr>
      <w:rFonts w:ascii="Arial" w:hAnsi="Arial" w:cs="Arial"/>
      <w:szCs w:val="20"/>
      <w:lang w:val="es-ES_tradnl" w:eastAsia="es-MX"/>
    </w:rPr>
  </w:style>
  <w:style w:type="paragraph" w:customStyle="1" w:styleId="Firmadecorreoelectrnico1">
    <w:name w:val="Firma de correo electrónico1"/>
    <w:basedOn w:val="Normal"/>
    <w:uiPriority w:val="99"/>
    <w:rsid w:val="00A2727E"/>
    <w:rPr>
      <w:sz w:val="20"/>
      <w:szCs w:val="20"/>
      <w:lang w:eastAsia="es-MX"/>
    </w:rPr>
  </w:style>
  <w:style w:type="paragraph" w:customStyle="1" w:styleId="Sangra3detindependiente1">
    <w:name w:val="Sangría 3 de t. independiente1"/>
    <w:basedOn w:val="Normal"/>
    <w:uiPriority w:val="99"/>
    <w:rsid w:val="00A2727E"/>
    <w:pPr>
      <w:spacing w:after="120"/>
      <w:ind w:left="283"/>
    </w:pPr>
    <w:rPr>
      <w:sz w:val="16"/>
      <w:szCs w:val="20"/>
      <w:lang w:eastAsia="es-MX"/>
    </w:rPr>
  </w:style>
  <w:style w:type="paragraph" w:customStyle="1" w:styleId="Textoindependienteprimerasangra1">
    <w:name w:val="Texto independiente primera sangría1"/>
    <w:basedOn w:val="Textonormal"/>
    <w:uiPriority w:val="99"/>
    <w:rsid w:val="00A2727E"/>
    <w:pPr>
      <w:spacing w:after="120"/>
      <w:ind w:firstLine="210"/>
      <w:jc w:val="left"/>
    </w:pPr>
    <w:rPr>
      <w:rFonts w:ascii="Times New Roman" w:hAnsi="Times New Roman" w:cs="Times New Roman"/>
      <w:sz w:val="20"/>
      <w:lang w:val="es-ES"/>
    </w:rPr>
  </w:style>
  <w:style w:type="paragraph" w:customStyle="1" w:styleId="Textoindependienteprimerasangra21">
    <w:name w:val="Texto independiente primera sangría 21"/>
    <w:basedOn w:val="Textoindependiente21"/>
    <w:uiPriority w:val="99"/>
    <w:rsid w:val="00A2727E"/>
    <w:pPr>
      <w:spacing w:line="240" w:lineRule="auto"/>
      <w:ind w:left="283" w:firstLine="210"/>
    </w:pPr>
    <w:rPr>
      <w:rFonts w:ascii="Times New Roman" w:hAnsi="Times New Roman" w:cs="Times New Roman"/>
      <w:sz w:val="20"/>
      <w:lang w:val="es-ES"/>
    </w:rPr>
  </w:style>
  <w:style w:type="character" w:customStyle="1" w:styleId="TextoindependienteCar1">
    <w:name w:val="Texto independiente Car1"/>
    <w:uiPriority w:val="99"/>
    <w:rsid w:val="00A2727E"/>
    <w:rPr>
      <w:rFonts w:ascii="Arial" w:hAnsi="Arial" w:cs="Arial"/>
      <w:sz w:val="24"/>
      <w:szCs w:val="24"/>
      <w:lang w:eastAsia="es-ES"/>
    </w:rPr>
  </w:style>
  <w:style w:type="paragraph" w:customStyle="1" w:styleId="Estilo1">
    <w:name w:val="Estilo1"/>
    <w:basedOn w:val="Ttulo4"/>
    <w:uiPriority w:val="99"/>
    <w:rsid w:val="00A2727E"/>
    <w:pPr>
      <w:keepNext w:val="0"/>
      <w:tabs>
        <w:tab w:val="left" w:pos="284"/>
        <w:tab w:val="left" w:pos="720"/>
      </w:tabs>
      <w:ind w:left="284" w:hanging="426"/>
      <w:jc w:val="both"/>
    </w:pPr>
    <w:rPr>
      <w:rFonts w:ascii="Arial" w:hAnsi="Arial" w:cs="Times New Roman"/>
      <w:u w:val="none"/>
      <w:lang w:val="es-MX"/>
    </w:rPr>
  </w:style>
  <w:style w:type="paragraph" w:customStyle="1" w:styleId="Estilo2">
    <w:name w:val="Estilo2"/>
    <w:basedOn w:val="Ttulo5"/>
    <w:uiPriority w:val="99"/>
    <w:rsid w:val="00A2727E"/>
    <w:pPr>
      <w:keepNext w:val="0"/>
      <w:tabs>
        <w:tab w:val="left" w:pos="1440"/>
      </w:tabs>
      <w:spacing w:before="240" w:after="120"/>
      <w:ind w:left="1440" w:hanging="360"/>
      <w:jc w:val="both"/>
    </w:pPr>
    <w:rPr>
      <w:rFonts w:ascii="Arial" w:hAnsi="Arial" w:cs="Times New Roman"/>
      <w:lang w:val="es-MX"/>
    </w:rPr>
  </w:style>
  <w:style w:type="paragraph" w:customStyle="1" w:styleId="EstiloTtulo4Antes">
    <w:name w:val="Estilo Título 4 + Antes:"/>
    <w:basedOn w:val="Ttulo4"/>
    <w:uiPriority w:val="99"/>
    <w:rsid w:val="00A2727E"/>
    <w:pPr>
      <w:keepNext w:val="0"/>
      <w:spacing w:after="101" w:line="20" w:lineRule="exact"/>
      <w:jc w:val="left"/>
    </w:pPr>
    <w:rPr>
      <w:rFonts w:ascii="Arial" w:hAnsi="Arial" w:cs="Times New Roman"/>
      <w:sz w:val="18"/>
      <w:u w:val="none"/>
      <w:lang w:val="es-MX"/>
    </w:rPr>
  </w:style>
  <w:style w:type="paragraph" w:customStyle="1" w:styleId="Encabezadoencabezado">
    <w:name w:val="Encabezado.encabezado"/>
    <w:basedOn w:val="Normal"/>
    <w:uiPriority w:val="99"/>
    <w:rsid w:val="00A2727E"/>
    <w:pPr>
      <w:tabs>
        <w:tab w:val="center" w:pos="4252"/>
        <w:tab w:val="right" w:pos="8504"/>
      </w:tabs>
    </w:pPr>
    <w:rPr>
      <w:rFonts w:ascii="Arial" w:hAnsi="Arial" w:cs="Arial"/>
      <w:sz w:val="20"/>
      <w:szCs w:val="20"/>
      <w:lang w:val="es-ES_tradnl" w:eastAsia="es-MX"/>
    </w:rPr>
  </w:style>
  <w:style w:type="paragraph" w:customStyle="1" w:styleId="mis">
    <w:name w:val="mis"/>
    <w:basedOn w:val="Texto"/>
    <w:uiPriority w:val="99"/>
    <w:rsid w:val="00A2727E"/>
    <w:pPr>
      <w:tabs>
        <w:tab w:val="right" w:leader="dot" w:pos="8827"/>
      </w:tabs>
      <w:ind w:left="1008" w:hanging="720"/>
    </w:pPr>
    <w:rPr>
      <w:rFonts w:cs="Times New Roman"/>
      <w:lang w:val="es-MX" w:eastAsia="es-MX"/>
    </w:rPr>
  </w:style>
  <w:style w:type="paragraph" w:customStyle="1" w:styleId="es">
    <w:name w:val="es"/>
    <w:basedOn w:val="Texto"/>
    <w:uiPriority w:val="99"/>
    <w:rsid w:val="00A2727E"/>
    <w:pPr>
      <w:pBdr>
        <w:bottom w:val="single" w:sz="6" w:space="1" w:color="auto"/>
      </w:pBdr>
      <w:ind w:firstLine="0"/>
      <w:jc w:val="center"/>
    </w:pPr>
    <w:rPr>
      <w:rFonts w:cs="Times New Roman"/>
      <w:b/>
      <w:lang w:val="es-MX" w:eastAsia="es-MX"/>
    </w:rPr>
  </w:style>
  <w:style w:type="paragraph" w:customStyle="1" w:styleId="TextodeTabla">
    <w:name w:val="Texto de Tabla"/>
    <w:basedOn w:val="Normal"/>
    <w:uiPriority w:val="99"/>
    <w:rsid w:val="00A2727E"/>
    <w:rPr>
      <w:szCs w:val="20"/>
      <w:lang w:val="es-MX" w:eastAsia="es-MX"/>
    </w:rPr>
  </w:style>
  <w:style w:type="paragraph" w:customStyle="1" w:styleId="CarCarCarCarCarCar">
    <w:name w:val="Car Car Car Car Car Car"/>
    <w:basedOn w:val="Normal"/>
    <w:uiPriority w:val="99"/>
    <w:rsid w:val="00A2727E"/>
    <w:pPr>
      <w:spacing w:after="160" w:line="240" w:lineRule="exact"/>
    </w:pPr>
    <w:rPr>
      <w:rFonts w:ascii="Tahoma" w:hAnsi="Tahoma" w:cs="Tahoma"/>
      <w:sz w:val="20"/>
      <w:szCs w:val="20"/>
      <w:lang w:val="en-US" w:eastAsia="es-MX"/>
    </w:rPr>
  </w:style>
  <w:style w:type="paragraph" w:customStyle="1" w:styleId="CuerpodeTexto">
    <w:name w:val="Cuerpo de Texto"/>
    <w:basedOn w:val="Normal"/>
    <w:link w:val="CuerpodeTextoCar"/>
    <w:rsid w:val="00A2727E"/>
    <w:pPr>
      <w:jc w:val="both"/>
    </w:pPr>
    <w:rPr>
      <w:szCs w:val="20"/>
    </w:rPr>
  </w:style>
  <w:style w:type="character" w:customStyle="1" w:styleId="CuerpodeTextoCar">
    <w:name w:val="Cuerpo de Texto Car"/>
    <w:link w:val="CuerpodeTexto"/>
    <w:rsid w:val="00A2727E"/>
    <w:rPr>
      <w:sz w:val="24"/>
      <w:lang w:val="es-ES" w:eastAsia="es-ES"/>
    </w:rPr>
  </w:style>
  <w:style w:type="paragraph" w:customStyle="1" w:styleId="Estilo1xx">
    <w:name w:val="Estilo1xx"/>
    <w:basedOn w:val="Texto"/>
    <w:uiPriority w:val="99"/>
    <w:rsid w:val="00A2727E"/>
    <w:pPr>
      <w:ind w:left="2115" w:hanging="435"/>
    </w:pPr>
    <w:rPr>
      <w:rFonts w:cs="Times New Roman"/>
      <w:lang w:val="es-MX" w:eastAsia="es-MX"/>
    </w:rPr>
  </w:style>
  <w:style w:type="paragraph" w:customStyle="1" w:styleId="texto00">
    <w:name w:val="texto0"/>
    <w:basedOn w:val="Normal"/>
    <w:uiPriority w:val="99"/>
    <w:rsid w:val="00A2727E"/>
    <w:pPr>
      <w:spacing w:after="101" w:line="216" w:lineRule="atLeast"/>
      <w:ind w:firstLine="288"/>
      <w:jc w:val="both"/>
    </w:pPr>
    <w:rPr>
      <w:rFonts w:ascii="Arial" w:hAnsi="Arial" w:cs="Arial"/>
      <w:sz w:val="18"/>
      <w:szCs w:val="20"/>
      <w:lang w:val="es-MX" w:eastAsia="es-MX"/>
    </w:rPr>
  </w:style>
  <w:style w:type="paragraph" w:customStyle="1" w:styleId="BodyTextIndent21">
    <w:name w:val="Body Text Indent 21"/>
    <w:basedOn w:val="Normal"/>
    <w:uiPriority w:val="99"/>
    <w:rsid w:val="00A2727E"/>
    <w:pPr>
      <w:ind w:left="426"/>
      <w:jc w:val="both"/>
    </w:pPr>
    <w:rPr>
      <w:rFonts w:ascii="Arial" w:hAnsi="Arial" w:cs="Arial"/>
      <w:sz w:val="18"/>
      <w:szCs w:val="20"/>
      <w:lang w:val="es-MX" w:eastAsia="es-MX"/>
    </w:rPr>
  </w:style>
  <w:style w:type="paragraph" w:customStyle="1" w:styleId="BodyText21">
    <w:name w:val="Body Text 21"/>
    <w:basedOn w:val="Normal"/>
    <w:uiPriority w:val="99"/>
    <w:rsid w:val="00A2727E"/>
    <w:pPr>
      <w:spacing w:after="240"/>
      <w:jc w:val="both"/>
    </w:pPr>
    <w:rPr>
      <w:rFonts w:ascii="Arial" w:hAnsi="Arial" w:cs="Arial"/>
      <w:szCs w:val="20"/>
      <w:lang w:val="es-ES_tradnl" w:eastAsia="es-MX"/>
    </w:rPr>
  </w:style>
  <w:style w:type="paragraph" w:customStyle="1" w:styleId="EstiloTtulo4Antes12ptoDespus6pto">
    <w:name w:val="Estilo Título 4 + Antes:  12 pto Después:  6 pto"/>
    <w:basedOn w:val="Ttulo4"/>
    <w:autoRedefine/>
    <w:uiPriority w:val="99"/>
    <w:rsid w:val="00A2727E"/>
    <w:pPr>
      <w:keepNext w:val="0"/>
      <w:spacing w:after="101" w:line="20" w:lineRule="exact"/>
      <w:jc w:val="left"/>
    </w:pPr>
    <w:rPr>
      <w:rFonts w:ascii="Arial" w:hAnsi="Arial" w:cs="Times New Roman"/>
      <w:bCs/>
      <w:sz w:val="18"/>
      <w:szCs w:val="18"/>
      <w:u w:val="none"/>
      <w:lang w:val="es-MX" w:eastAsia="es-ES"/>
    </w:rPr>
  </w:style>
  <w:style w:type="paragraph" w:customStyle="1" w:styleId="CarCarCarCarCarCarCarCarCarCarCarCarCarCarCarCar">
    <w:name w:val="Car Car Car Car Car Car Car Car Car Car Car Car Car Car Car Car"/>
    <w:basedOn w:val="Normal"/>
    <w:uiPriority w:val="99"/>
    <w:rsid w:val="00A2727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encabezadoChar">
    <w:name w:val="encabezado Char"/>
    <w:rsid w:val="00A2727E"/>
    <w:rPr>
      <w:sz w:val="24"/>
      <w:szCs w:val="24"/>
      <w:lang w:val="es-MX" w:eastAsia="es-ES" w:bidi="ar-SA"/>
    </w:rPr>
  </w:style>
  <w:style w:type="character" w:customStyle="1" w:styleId="piedepginaChar">
    <w:name w:val="pie de página Char"/>
    <w:rsid w:val="00A2727E"/>
    <w:rPr>
      <w:sz w:val="24"/>
      <w:szCs w:val="24"/>
      <w:lang w:val="es-MX" w:eastAsia="es-ES" w:bidi="ar-SA"/>
    </w:rPr>
  </w:style>
  <w:style w:type="character" w:styleId="Refdenotaalfinal">
    <w:name w:val="endnote reference"/>
    <w:uiPriority w:val="99"/>
    <w:unhideWhenUsed/>
    <w:rsid w:val="00A2727E"/>
    <w:rPr>
      <w:vertAlign w:val="superscript"/>
    </w:rPr>
  </w:style>
  <w:style w:type="paragraph" w:customStyle="1" w:styleId="Textoindependiente221">
    <w:name w:val="Texto independiente 221"/>
    <w:basedOn w:val="Normal"/>
    <w:uiPriority w:val="99"/>
    <w:rsid w:val="00A2727E"/>
    <w:pPr>
      <w:jc w:val="both"/>
    </w:pPr>
    <w:rPr>
      <w:rFonts w:ascii="Arial" w:hAnsi="Arial" w:cs="Arial"/>
      <w:sz w:val="22"/>
      <w:szCs w:val="20"/>
      <w:lang w:val="es-ES_tradnl" w:eastAsia="es-MX"/>
    </w:rPr>
  </w:style>
  <w:style w:type="paragraph" w:customStyle="1" w:styleId="Sangra2detindependiente2">
    <w:name w:val="Sangría 2 de t. independiente2"/>
    <w:basedOn w:val="Normal"/>
    <w:uiPriority w:val="99"/>
    <w:rsid w:val="00A2727E"/>
    <w:pPr>
      <w:ind w:left="284"/>
      <w:jc w:val="both"/>
    </w:pPr>
    <w:rPr>
      <w:rFonts w:ascii="Arial" w:hAnsi="Arial" w:cs="Arial"/>
      <w:szCs w:val="20"/>
      <w:lang w:val="es-ES_tradnl" w:eastAsia="es-MX"/>
    </w:rPr>
  </w:style>
  <w:style w:type="paragraph" w:customStyle="1" w:styleId="Firmadecorreoelectrnico2">
    <w:name w:val="Firma de correo electrónico2"/>
    <w:basedOn w:val="Normal"/>
    <w:uiPriority w:val="99"/>
    <w:rsid w:val="00A2727E"/>
    <w:rPr>
      <w:sz w:val="20"/>
      <w:szCs w:val="20"/>
      <w:lang w:eastAsia="es-MX"/>
    </w:rPr>
  </w:style>
  <w:style w:type="paragraph" w:customStyle="1" w:styleId="Mapadeldocumento2">
    <w:name w:val="Mapa del documento2"/>
    <w:basedOn w:val="Normal"/>
    <w:uiPriority w:val="99"/>
    <w:rsid w:val="00A2727E"/>
    <w:pPr>
      <w:shd w:val="clear" w:color="auto" w:fill="000080"/>
    </w:pPr>
    <w:rPr>
      <w:rFonts w:ascii="Tahoma" w:hAnsi="Tahoma" w:cs="Tahoma"/>
      <w:sz w:val="20"/>
      <w:szCs w:val="20"/>
      <w:lang w:eastAsia="es-MX"/>
    </w:rPr>
  </w:style>
  <w:style w:type="paragraph" w:customStyle="1" w:styleId="Saludo2">
    <w:name w:val="Saludo2"/>
    <w:basedOn w:val="Normal"/>
    <w:next w:val="Normal"/>
    <w:uiPriority w:val="99"/>
    <w:rsid w:val="00A2727E"/>
    <w:rPr>
      <w:sz w:val="20"/>
      <w:szCs w:val="20"/>
      <w:lang w:eastAsia="es-MX"/>
    </w:rPr>
  </w:style>
  <w:style w:type="paragraph" w:customStyle="1" w:styleId="Sangra3detindependiente2">
    <w:name w:val="Sangría 3 de t. independiente2"/>
    <w:basedOn w:val="Normal"/>
    <w:uiPriority w:val="99"/>
    <w:rsid w:val="00A2727E"/>
    <w:pPr>
      <w:spacing w:after="120"/>
      <w:ind w:left="283"/>
    </w:pPr>
    <w:rPr>
      <w:sz w:val="16"/>
      <w:szCs w:val="20"/>
      <w:lang w:eastAsia="es-MX"/>
    </w:rPr>
  </w:style>
  <w:style w:type="paragraph" w:customStyle="1" w:styleId="Textodebloque2">
    <w:name w:val="Texto de bloque2"/>
    <w:basedOn w:val="Normal"/>
    <w:uiPriority w:val="99"/>
    <w:rsid w:val="00A2727E"/>
    <w:pPr>
      <w:spacing w:after="120"/>
      <w:ind w:left="1440" w:right="1440"/>
    </w:pPr>
    <w:rPr>
      <w:sz w:val="20"/>
      <w:szCs w:val="20"/>
      <w:lang w:eastAsia="es-MX"/>
    </w:rPr>
  </w:style>
  <w:style w:type="paragraph" w:customStyle="1" w:styleId="Textoindependienteprimerasangra20">
    <w:name w:val="Texto independiente primera sangría2"/>
    <w:basedOn w:val="Textonormal"/>
    <w:uiPriority w:val="99"/>
    <w:rsid w:val="00A2727E"/>
    <w:pPr>
      <w:spacing w:after="120"/>
      <w:ind w:firstLine="210"/>
      <w:jc w:val="left"/>
    </w:pPr>
    <w:rPr>
      <w:rFonts w:ascii="Times New Roman" w:hAnsi="Times New Roman" w:cs="Times New Roman"/>
      <w:sz w:val="20"/>
      <w:lang w:val="es-ES"/>
    </w:rPr>
  </w:style>
  <w:style w:type="paragraph" w:customStyle="1" w:styleId="Textoindependienteprimerasangra22">
    <w:name w:val="Texto independiente primera sangría 22"/>
    <w:basedOn w:val="Textoindependiente221"/>
    <w:uiPriority w:val="99"/>
    <w:rsid w:val="00A2727E"/>
    <w:pPr>
      <w:spacing w:after="120"/>
      <w:ind w:left="283" w:firstLine="210"/>
      <w:jc w:val="left"/>
    </w:pPr>
    <w:rPr>
      <w:rFonts w:ascii="Times New Roman" w:hAnsi="Times New Roman" w:cs="Times New Roman"/>
      <w:sz w:val="20"/>
      <w:lang w:val="es-ES"/>
    </w:rPr>
  </w:style>
  <w:style w:type="paragraph" w:customStyle="1" w:styleId="Textoindependiente23">
    <w:name w:val="Texto independiente 23"/>
    <w:basedOn w:val="Normal"/>
    <w:uiPriority w:val="99"/>
    <w:rsid w:val="00A2727E"/>
    <w:pPr>
      <w:jc w:val="both"/>
    </w:pPr>
    <w:rPr>
      <w:rFonts w:ascii="Arial" w:hAnsi="Arial" w:cs="Arial"/>
      <w:sz w:val="22"/>
      <w:szCs w:val="20"/>
      <w:lang w:val="es-ES_tradnl" w:eastAsia="es-MX"/>
    </w:rPr>
  </w:style>
  <w:style w:type="character" w:customStyle="1" w:styleId="apple-converted-space">
    <w:name w:val="apple-converted-space"/>
    <w:rsid w:val="00A2727E"/>
  </w:style>
  <w:style w:type="character" w:styleId="Hipervnculovisitado">
    <w:name w:val="FollowedHyperlink"/>
    <w:uiPriority w:val="99"/>
    <w:unhideWhenUsed/>
    <w:rsid w:val="00A2727E"/>
    <w:rPr>
      <w:color w:val="800080"/>
      <w:u w:val="single"/>
    </w:rPr>
  </w:style>
  <w:style w:type="character" w:customStyle="1" w:styleId="Ttulo3Car1">
    <w:name w:val="Título 3 Car1"/>
    <w:aliases w:val="título 3 Car1"/>
    <w:semiHidden/>
    <w:rsid w:val="00A2727E"/>
    <w:rPr>
      <w:rFonts w:ascii="Cambria" w:eastAsia="Times New Roman" w:hAnsi="Cambria" w:cs="Times New Roman"/>
      <w:b/>
      <w:bCs/>
      <w:color w:val="4F81BD"/>
      <w:sz w:val="24"/>
      <w:szCs w:val="24"/>
      <w:lang w:val="es-ES" w:eastAsia="es-ES"/>
    </w:rPr>
  </w:style>
  <w:style w:type="character" w:customStyle="1" w:styleId="EncabezadoCar1">
    <w:name w:val="Encabezado Car1"/>
    <w:aliases w:val="encabezado Car1"/>
    <w:semiHidden/>
    <w:rsid w:val="00A2727E"/>
    <w:rPr>
      <w:sz w:val="24"/>
      <w:szCs w:val="24"/>
      <w:lang w:val="es-ES" w:eastAsia="es-ES"/>
    </w:rPr>
  </w:style>
  <w:style w:type="character" w:customStyle="1" w:styleId="PiedepginaCar1">
    <w:name w:val="Pie de página Car1"/>
    <w:aliases w:val="pie de página Car1"/>
    <w:uiPriority w:val="99"/>
    <w:semiHidden/>
    <w:rsid w:val="00A2727E"/>
    <w:rPr>
      <w:sz w:val="24"/>
      <w:szCs w:val="24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A2727E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PrincipiodelformularioCar">
    <w:name w:val="z-Principio del formulario Car"/>
    <w:link w:val="z-Principiodelformulario"/>
    <w:uiPriority w:val="99"/>
    <w:rsid w:val="00A2727E"/>
    <w:rPr>
      <w:rFonts w:ascii="Arial" w:hAnsi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2727E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FinaldelformularioCar">
    <w:name w:val="z-Final del formulario Car"/>
    <w:link w:val="z-Finaldelformulario"/>
    <w:uiPriority w:val="99"/>
    <w:rsid w:val="00A2727E"/>
    <w:rPr>
      <w:rFonts w:ascii="Arial" w:hAnsi="Arial"/>
      <w:vanish/>
      <w:sz w:val="16"/>
      <w:szCs w:val="16"/>
      <w:lang w:val="es-ES" w:eastAsia="es-ES"/>
    </w:rPr>
  </w:style>
  <w:style w:type="paragraph" w:customStyle="1" w:styleId="Sangra2detindependiente3">
    <w:name w:val="Sangría 2 de t. independiente3"/>
    <w:basedOn w:val="Normal"/>
    <w:rsid w:val="00A2727E"/>
    <w:pPr>
      <w:spacing w:after="120" w:line="480" w:lineRule="atLeast"/>
      <w:ind w:left="283"/>
    </w:pPr>
    <w:rPr>
      <w:szCs w:val="20"/>
      <w:lang w:eastAsia="es-MX"/>
    </w:rPr>
  </w:style>
  <w:style w:type="paragraph" w:customStyle="1" w:styleId="Textoindependiente33">
    <w:name w:val="Texto independiente 33"/>
    <w:basedOn w:val="Normal"/>
    <w:rsid w:val="00A2727E"/>
    <w:pPr>
      <w:jc w:val="both"/>
    </w:pPr>
    <w:rPr>
      <w:rFonts w:ascii="Arial" w:hAnsi="Arial" w:cs="Arial"/>
      <w:sz w:val="20"/>
      <w:szCs w:val="20"/>
      <w:lang w:eastAsia="es-MX"/>
    </w:rPr>
  </w:style>
  <w:style w:type="paragraph" w:customStyle="1" w:styleId="DireccinHTML3">
    <w:name w:val="Dirección HTML3"/>
    <w:basedOn w:val="Normal"/>
    <w:rsid w:val="00A2727E"/>
    <w:rPr>
      <w:i/>
      <w:sz w:val="20"/>
      <w:szCs w:val="20"/>
      <w:lang w:eastAsia="es-MX"/>
    </w:rPr>
  </w:style>
  <w:style w:type="paragraph" w:customStyle="1" w:styleId="Encabezadodenota3">
    <w:name w:val="Encabezado de nota3"/>
    <w:basedOn w:val="Normal"/>
    <w:next w:val="Normal"/>
    <w:rsid w:val="00A2727E"/>
    <w:rPr>
      <w:sz w:val="20"/>
      <w:szCs w:val="20"/>
      <w:lang w:eastAsia="es-MX"/>
    </w:rPr>
  </w:style>
  <w:style w:type="paragraph" w:customStyle="1" w:styleId="Fecha3">
    <w:name w:val="Fecha3"/>
    <w:basedOn w:val="Normal"/>
    <w:next w:val="Normal"/>
    <w:rsid w:val="00A2727E"/>
    <w:rPr>
      <w:sz w:val="20"/>
      <w:szCs w:val="20"/>
      <w:lang w:eastAsia="es-MX"/>
    </w:rPr>
  </w:style>
  <w:style w:type="paragraph" w:customStyle="1" w:styleId="Firmadecorreoelectrnico3">
    <w:name w:val="Firma de correo electrónico3"/>
    <w:basedOn w:val="Normal"/>
    <w:rsid w:val="00A2727E"/>
    <w:rPr>
      <w:sz w:val="20"/>
      <w:szCs w:val="20"/>
      <w:lang w:eastAsia="es-MX"/>
    </w:rPr>
  </w:style>
  <w:style w:type="paragraph" w:customStyle="1" w:styleId="HTMLconformatoprevio3">
    <w:name w:val="HTML con formato previo3"/>
    <w:basedOn w:val="Normal"/>
    <w:rsid w:val="00A2727E"/>
    <w:rPr>
      <w:rFonts w:ascii="Courier New" w:hAnsi="Courier New" w:cs="Courier New"/>
      <w:sz w:val="20"/>
      <w:szCs w:val="20"/>
      <w:lang w:eastAsia="es-MX"/>
    </w:rPr>
  </w:style>
  <w:style w:type="paragraph" w:customStyle="1" w:styleId="ndice83">
    <w:name w:val="Índice 83"/>
    <w:basedOn w:val="Normal"/>
    <w:next w:val="Normal"/>
    <w:rsid w:val="00A2727E"/>
    <w:pPr>
      <w:ind w:left="1600" w:hanging="200"/>
    </w:pPr>
    <w:rPr>
      <w:sz w:val="20"/>
      <w:szCs w:val="20"/>
      <w:lang w:eastAsia="es-MX"/>
    </w:rPr>
  </w:style>
  <w:style w:type="paragraph" w:customStyle="1" w:styleId="ndice93">
    <w:name w:val="Índice 93"/>
    <w:basedOn w:val="Normal"/>
    <w:next w:val="Normal"/>
    <w:rsid w:val="00A2727E"/>
    <w:pPr>
      <w:ind w:left="1800" w:hanging="200"/>
    </w:pPr>
    <w:rPr>
      <w:sz w:val="20"/>
      <w:szCs w:val="20"/>
      <w:lang w:eastAsia="es-MX"/>
    </w:rPr>
  </w:style>
  <w:style w:type="paragraph" w:customStyle="1" w:styleId="Mapadeldocumento3">
    <w:name w:val="Mapa del documento3"/>
    <w:basedOn w:val="Normal"/>
    <w:rsid w:val="00A2727E"/>
    <w:pPr>
      <w:shd w:val="clear" w:color="auto" w:fill="000080"/>
    </w:pPr>
    <w:rPr>
      <w:rFonts w:ascii="Tahoma" w:hAnsi="Tahoma" w:cs="Tahoma"/>
      <w:sz w:val="20"/>
      <w:szCs w:val="20"/>
      <w:lang w:eastAsia="es-MX"/>
    </w:rPr>
  </w:style>
  <w:style w:type="paragraph" w:customStyle="1" w:styleId="Saludo3">
    <w:name w:val="Saludo3"/>
    <w:basedOn w:val="Normal"/>
    <w:next w:val="Normal"/>
    <w:rsid w:val="00A2727E"/>
    <w:rPr>
      <w:sz w:val="20"/>
      <w:szCs w:val="20"/>
      <w:lang w:eastAsia="es-MX"/>
    </w:rPr>
  </w:style>
  <w:style w:type="paragraph" w:customStyle="1" w:styleId="Sangra3detindependiente3">
    <w:name w:val="Sangría 3 de t. independiente3"/>
    <w:basedOn w:val="Normal"/>
    <w:rsid w:val="00A2727E"/>
    <w:pPr>
      <w:spacing w:after="120"/>
      <w:ind w:left="283"/>
    </w:pPr>
    <w:rPr>
      <w:sz w:val="16"/>
      <w:szCs w:val="20"/>
      <w:lang w:eastAsia="es-MX"/>
    </w:rPr>
  </w:style>
  <w:style w:type="paragraph" w:customStyle="1" w:styleId="Textodebloque3">
    <w:name w:val="Texto de bloque3"/>
    <w:basedOn w:val="Normal"/>
    <w:rsid w:val="00A2727E"/>
    <w:pPr>
      <w:spacing w:after="120"/>
      <w:ind w:left="1440" w:right="1440"/>
    </w:pPr>
    <w:rPr>
      <w:sz w:val="20"/>
      <w:szCs w:val="20"/>
      <w:lang w:eastAsia="es-MX"/>
    </w:rPr>
  </w:style>
  <w:style w:type="paragraph" w:customStyle="1" w:styleId="Textoindependienteprimerasangra3">
    <w:name w:val="Texto independiente primera sangría3"/>
    <w:basedOn w:val="Textonormal"/>
    <w:rsid w:val="00A2727E"/>
    <w:pPr>
      <w:spacing w:after="120"/>
      <w:ind w:firstLine="210"/>
      <w:jc w:val="left"/>
    </w:pPr>
    <w:rPr>
      <w:rFonts w:ascii="Arial" w:hAnsi="Arial" w:cs="Arial"/>
      <w:sz w:val="22"/>
      <w:lang w:val="es-ES"/>
    </w:rPr>
  </w:style>
  <w:style w:type="paragraph" w:customStyle="1" w:styleId="Textoindependienteprimerasangra23">
    <w:name w:val="Texto independiente primera sangría 23"/>
    <w:basedOn w:val="Textoindependiente22"/>
    <w:rsid w:val="00A2727E"/>
    <w:pPr>
      <w:spacing w:after="120"/>
      <w:ind w:left="283" w:firstLine="210"/>
      <w:jc w:val="left"/>
    </w:pPr>
    <w:rPr>
      <w:rFonts w:ascii="Arial" w:hAnsi="Arial" w:cs="Arial"/>
      <w:sz w:val="22"/>
    </w:rPr>
  </w:style>
  <w:style w:type="paragraph" w:customStyle="1" w:styleId="Textosinformato3">
    <w:name w:val="Texto sin formato3"/>
    <w:basedOn w:val="Normal"/>
    <w:rsid w:val="00A2727E"/>
    <w:rPr>
      <w:rFonts w:ascii="Courier New" w:hAnsi="Courier New" w:cs="Courier New"/>
      <w:sz w:val="20"/>
      <w:szCs w:val="20"/>
      <w:lang w:eastAsia="es-MX"/>
    </w:rPr>
  </w:style>
  <w:style w:type="paragraph" w:customStyle="1" w:styleId="Textodeglobo2">
    <w:name w:val="Texto de globo2"/>
    <w:basedOn w:val="Normal"/>
    <w:rsid w:val="00A2727E"/>
    <w:rPr>
      <w:rFonts w:ascii="Lucida Grande" w:hAnsi="Lucida Grande" w:cs="Lucida Grande"/>
      <w:sz w:val="18"/>
      <w:szCs w:val="20"/>
      <w:lang w:eastAsia="es-MX"/>
    </w:rPr>
  </w:style>
  <w:style w:type="paragraph" w:customStyle="1" w:styleId="Asuntodelcomentario2">
    <w:name w:val="Asunto del comentario2"/>
    <w:basedOn w:val="Textocomentario"/>
    <w:next w:val="Textocomentario"/>
    <w:rsid w:val="00A2727E"/>
    <w:rPr>
      <w:rFonts w:ascii="Times New Roman" w:hAnsi="Times New Roman" w:cs="Times New Roman"/>
      <w:b/>
      <w:lang w:val="es-ES"/>
    </w:rPr>
  </w:style>
  <w:style w:type="paragraph" w:customStyle="1" w:styleId="Prrafodelista2">
    <w:name w:val="Párrafo de lista2"/>
    <w:aliases w:val="MINUTAS,Num Bullet 1,Bullet Number,lp1,lp11,List Paragraph11,Use Case List Paragraph,Lista vistosa - Énfasis 11,Párrafo de lista 2,Colorful List - Accent 11,Bullet 1,F5 List Paragraph,Bullet Points,List Paragraph,Párrafo de lista21"/>
    <w:basedOn w:val="Normal"/>
    <w:uiPriority w:val="34"/>
    <w:qFormat/>
    <w:rsid w:val="00A2727E"/>
    <w:pPr>
      <w:ind w:left="720"/>
    </w:pPr>
    <w:rPr>
      <w:rFonts w:ascii="Calibri" w:hAnsi="Calibri" w:cs="Calibri"/>
      <w:color w:val="000000"/>
      <w:szCs w:val="20"/>
      <w:lang w:val="es-MX" w:eastAsia="es-MX"/>
    </w:rPr>
  </w:style>
  <w:style w:type="character" w:customStyle="1" w:styleId="TextomacroCar1">
    <w:name w:val="Texto macro Car1"/>
    <w:rsid w:val="00A2727E"/>
    <w:rPr>
      <w:rFonts w:ascii="Courier New" w:hAnsi="Courier New" w:cs="Courier New"/>
      <w:lang w:val="es-ES" w:eastAsia="es-ES"/>
    </w:rPr>
  </w:style>
  <w:style w:type="character" w:customStyle="1" w:styleId="TtuloCar1">
    <w:name w:val="Título Car1"/>
    <w:uiPriority w:val="10"/>
    <w:rsid w:val="00A2727E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character" w:customStyle="1" w:styleId="my-rtestyle-bold1">
    <w:name w:val="my-rtestyle-bold1"/>
    <w:rsid w:val="00A2727E"/>
    <w:rPr>
      <w:b/>
      <w:bCs/>
    </w:rPr>
  </w:style>
  <w:style w:type="paragraph" w:customStyle="1" w:styleId="z">
    <w:name w:val="z"/>
    <w:basedOn w:val="Texto"/>
    <w:qFormat/>
    <w:rsid w:val="00A2727E"/>
    <w:pPr>
      <w:numPr>
        <w:numId w:val="404"/>
      </w:numPr>
      <w:tabs>
        <w:tab w:val="left" w:pos="864"/>
      </w:tabs>
      <w:ind w:left="864" w:hanging="432"/>
    </w:pPr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header" Target="header6.xml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MODELO.dot</Template>
  <TotalTime>0</TotalTime>
  <Pages>80</Pages>
  <Words>5063</Words>
  <Characters>27852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Diario Oficial de la Federación</Company>
  <LinksUpToDate>false</LinksUpToDate>
  <CharactersWithSpaces>32850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DOF</dc:creator>
  <cp:keywords/>
  <dc:description/>
  <cp:lastModifiedBy>Rafael Cruz</cp:lastModifiedBy>
  <cp:revision>3</cp:revision>
  <cp:lastPrinted>2019-04-19T16:54:00Z</cp:lastPrinted>
  <dcterms:created xsi:type="dcterms:W3CDTF">2019-04-29T22:47:00Z</dcterms:created>
  <dcterms:modified xsi:type="dcterms:W3CDTF">2019-04-29T22:47:00Z</dcterms:modified>
</cp:coreProperties>
</file>